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EBDA7D" w14:textId="77777777" w:rsidR="003D0991" w:rsidRPr="006F418B" w:rsidRDefault="003D0991" w:rsidP="003D0991">
      <w:pPr>
        <w:keepLines/>
        <w:tabs>
          <w:tab w:val="left" w:pos="1335"/>
        </w:tabs>
        <w:spacing w:after="160" w:line="259" w:lineRule="auto"/>
        <w:rPr>
          <w:rFonts w:ascii="Calibri" w:eastAsiaTheme="minorHAnsi" w:hAnsi="Calibri" w:cstheme="minorBidi"/>
          <w:lang w:eastAsia="en-US"/>
        </w:rPr>
      </w:pPr>
      <w:r w:rsidRPr="006F418B">
        <w:rPr>
          <w:rFonts w:ascii="Calibri" w:eastAsiaTheme="minorHAnsi" w:hAnsi="Calibri" w:cstheme="minorBidi"/>
          <w:noProof/>
        </w:rPr>
        <w:drawing>
          <wp:anchor distT="0" distB="0" distL="114300" distR="114300" simplePos="0" relativeHeight="251661312" behindDoc="1" locked="0" layoutInCell="1" allowOverlap="1" wp14:anchorId="14F87536" wp14:editId="1AB55B28">
            <wp:simplePos x="0" y="0"/>
            <wp:positionH relativeFrom="margin">
              <wp:posOffset>44146</wp:posOffset>
            </wp:positionH>
            <wp:positionV relativeFrom="paragraph">
              <wp:posOffset>-179401</wp:posOffset>
            </wp:positionV>
            <wp:extent cx="1277013" cy="429370"/>
            <wp:effectExtent l="19050" t="0" r="0" b="0"/>
            <wp:wrapNone/>
            <wp:docPr id="2" name="Рисунок 2" descr="logo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logo_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013" cy="429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C29B173" w14:textId="77777777" w:rsidR="008001E3" w:rsidRPr="000B2182" w:rsidRDefault="008001E3" w:rsidP="008001E3">
      <w:pPr>
        <w:spacing w:after="40"/>
        <w:jc w:val="center"/>
        <w:rPr>
          <w:rFonts w:ascii="Calibri" w:hAnsi="Calibri"/>
          <w:b/>
          <w:sz w:val="40"/>
          <w:szCs w:val="40"/>
        </w:rPr>
      </w:pPr>
      <w:r w:rsidRPr="000B2182">
        <w:rPr>
          <w:rFonts w:ascii="Calibri" w:hAnsi="Calibri"/>
          <w:b/>
          <w:sz w:val="40"/>
          <w:szCs w:val="40"/>
        </w:rPr>
        <w:t>АНКЕТА - ЗАЯВЛЕНИЕ ЗАЕМЩИКА</w:t>
      </w:r>
    </w:p>
    <w:p w14:paraId="0689398F" w14:textId="77777777" w:rsidR="008001E3" w:rsidRPr="000B2182" w:rsidRDefault="008001E3" w:rsidP="008001E3">
      <w:pPr>
        <w:spacing w:after="40"/>
        <w:jc w:val="center"/>
        <w:rPr>
          <w:rFonts w:ascii="Calibri" w:hAnsi="Calibri"/>
          <w:b/>
        </w:rPr>
      </w:pPr>
      <w:r w:rsidRPr="000B2182">
        <w:rPr>
          <w:rFonts w:ascii="Calibri" w:hAnsi="Calibri"/>
          <w:b/>
        </w:rPr>
        <w:t>СВЕДЕНИЯ О ЗАПРАШИВАЕМОМ КРЕДИТНОМ ПРОДУКТЕ: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23"/>
        <w:gridCol w:w="1441"/>
        <w:gridCol w:w="1441"/>
        <w:gridCol w:w="2402"/>
        <w:gridCol w:w="2402"/>
      </w:tblGrid>
      <w:tr w:rsidR="008001E3" w:rsidRPr="006F418B" w14:paraId="01497157" w14:textId="77777777" w:rsidTr="008001E3">
        <w:trPr>
          <w:cantSplit/>
          <w:trHeight w:val="340"/>
        </w:trPr>
        <w:tc>
          <w:tcPr>
            <w:tcW w:w="1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971DFF1" w14:textId="77777777" w:rsidR="008001E3" w:rsidRPr="000B2182" w:rsidRDefault="008001E3" w:rsidP="008001E3">
            <w:pPr>
              <w:tabs>
                <w:tab w:val="left" w:pos="708"/>
                <w:tab w:val="center" w:pos="4677"/>
                <w:tab w:val="right" w:pos="9355"/>
              </w:tabs>
              <w:spacing w:after="12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0B2182">
              <w:rPr>
                <w:rFonts w:ascii="Calibri" w:hAnsi="Calibri"/>
                <w:b/>
                <w:sz w:val="18"/>
                <w:szCs w:val="18"/>
              </w:rPr>
              <w:t>Сумма кредита</w:t>
            </w:r>
          </w:p>
          <w:p w14:paraId="00A8F4D9" w14:textId="77777777" w:rsidR="008001E3" w:rsidRPr="000B2182" w:rsidRDefault="008001E3" w:rsidP="008001E3">
            <w:pPr>
              <w:tabs>
                <w:tab w:val="left" w:pos="708"/>
                <w:tab w:val="center" w:pos="4677"/>
                <w:tab w:val="right" w:pos="9355"/>
              </w:tabs>
              <w:spacing w:after="120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5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CC5E991" w14:textId="77777777" w:rsidR="008001E3" w:rsidRPr="000B2182" w:rsidRDefault="008001E3" w:rsidP="008001E3">
            <w:pPr>
              <w:tabs>
                <w:tab w:val="left" w:pos="1773"/>
                <w:tab w:val="center" w:pos="4677"/>
                <w:tab w:val="right" w:pos="9355"/>
              </w:tabs>
              <w:spacing w:after="12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0B2182">
              <w:rPr>
                <w:rFonts w:ascii="Calibri" w:hAnsi="Calibri"/>
                <w:b/>
                <w:sz w:val="18"/>
                <w:szCs w:val="18"/>
              </w:rPr>
              <w:t>Валюта кредита</w:t>
            </w:r>
          </w:p>
          <w:p w14:paraId="7F9E5D7A" w14:textId="77777777" w:rsidR="008001E3" w:rsidRPr="000B2182" w:rsidRDefault="008001E3" w:rsidP="008001E3">
            <w:pPr>
              <w:tabs>
                <w:tab w:val="left" w:pos="1773"/>
                <w:tab w:val="center" w:pos="4677"/>
                <w:tab w:val="right" w:pos="9355"/>
              </w:tabs>
              <w:spacing w:after="120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5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9751C29" w14:textId="77777777" w:rsidR="008001E3" w:rsidRPr="000B2182" w:rsidRDefault="008001E3" w:rsidP="008001E3">
            <w:pPr>
              <w:tabs>
                <w:tab w:val="left" w:pos="1773"/>
                <w:tab w:val="center" w:pos="4677"/>
                <w:tab w:val="right" w:pos="9355"/>
              </w:tabs>
              <w:spacing w:after="12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0B2182">
              <w:rPr>
                <w:rFonts w:ascii="Calibri" w:hAnsi="Calibri"/>
                <w:b/>
                <w:sz w:val="18"/>
                <w:szCs w:val="18"/>
              </w:rPr>
              <w:t>Срок (мес.)</w:t>
            </w:r>
          </w:p>
          <w:p w14:paraId="1CC64111" w14:textId="77777777" w:rsidR="008001E3" w:rsidRPr="000B2182" w:rsidRDefault="008001E3" w:rsidP="008001E3">
            <w:pPr>
              <w:tabs>
                <w:tab w:val="left" w:pos="1773"/>
                <w:tab w:val="center" w:pos="4677"/>
                <w:tab w:val="right" w:pos="9355"/>
              </w:tabs>
              <w:spacing w:after="120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5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CBAD980" w14:textId="77777777" w:rsidR="008001E3" w:rsidRPr="000B2182" w:rsidRDefault="008001E3" w:rsidP="008001E3">
            <w:pPr>
              <w:widowControl w:val="0"/>
              <w:spacing w:after="12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0B2182">
              <w:rPr>
                <w:rFonts w:ascii="Calibri" w:hAnsi="Calibri"/>
                <w:b/>
                <w:sz w:val="18"/>
                <w:szCs w:val="18"/>
              </w:rPr>
              <w:t>Целевое использование</w:t>
            </w:r>
          </w:p>
          <w:p w14:paraId="2E2165EF" w14:textId="40D140CE" w:rsidR="00821D6D" w:rsidRPr="00795517" w:rsidRDefault="00821D6D" w:rsidP="00821D6D">
            <w:pPr>
              <w:tabs>
                <w:tab w:val="center" w:pos="4677"/>
                <w:tab w:val="right" w:pos="9355"/>
              </w:tabs>
              <w:spacing w:after="60"/>
              <w:rPr>
                <w:rFonts w:ascii="Calibri" w:hAnsi="Calibri"/>
                <w:sz w:val="18"/>
                <w:szCs w:val="18"/>
              </w:rPr>
            </w:pPr>
            <w:r w:rsidRPr="00795517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5517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="00A739BD">
              <w:rPr>
                <w:rFonts w:ascii="Calibri" w:hAnsi="Calibri"/>
                <w:sz w:val="18"/>
                <w:szCs w:val="18"/>
              </w:rPr>
            </w:r>
            <w:r w:rsidR="00A739BD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795517">
              <w:rPr>
                <w:rFonts w:ascii="Calibri" w:hAnsi="Calibri"/>
                <w:sz w:val="18"/>
                <w:szCs w:val="18"/>
              </w:rPr>
              <w:fldChar w:fldCharType="end"/>
            </w:r>
            <w:r w:rsidR="005D73EC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795517">
              <w:rPr>
                <w:rFonts w:ascii="Calibri" w:hAnsi="Calibri"/>
                <w:sz w:val="18"/>
                <w:szCs w:val="18"/>
              </w:rPr>
              <w:t>Потребительские цели</w:t>
            </w:r>
          </w:p>
          <w:p w14:paraId="52504961" w14:textId="409F2786" w:rsidR="00821D6D" w:rsidRPr="00795517" w:rsidRDefault="00821D6D" w:rsidP="00821D6D">
            <w:pPr>
              <w:tabs>
                <w:tab w:val="center" w:pos="4677"/>
                <w:tab w:val="right" w:pos="9355"/>
              </w:tabs>
              <w:spacing w:after="60"/>
              <w:rPr>
                <w:rFonts w:ascii="Calibri" w:hAnsi="Calibri"/>
                <w:sz w:val="18"/>
                <w:szCs w:val="18"/>
              </w:rPr>
            </w:pPr>
            <w:r w:rsidRPr="00795517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5517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="00A739BD">
              <w:rPr>
                <w:rFonts w:ascii="Calibri" w:hAnsi="Calibri"/>
                <w:sz w:val="18"/>
                <w:szCs w:val="18"/>
              </w:rPr>
            </w:r>
            <w:r w:rsidR="00A739BD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795517">
              <w:rPr>
                <w:rFonts w:ascii="Calibri" w:hAnsi="Calibri"/>
                <w:sz w:val="18"/>
                <w:szCs w:val="18"/>
              </w:rPr>
              <w:fldChar w:fldCharType="end"/>
            </w:r>
            <w:r w:rsidR="005D73EC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795517">
              <w:rPr>
                <w:rFonts w:ascii="Calibri" w:hAnsi="Calibri"/>
                <w:sz w:val="18"/>
                <w:szCs w:val="18"/>
              </w:rPr>
              <w:t>Автокреди</w:t>
            </w:r>
            <w:r w:rsidRPr="00795517">
              <w:rPr>
                <w:rFonts w:ascii="Calibri" w:hAnsi="Calibri"/>
                <w:sz w:val="18"/>
                <w:szCs w:val="18"/>
                <w:u w:val="single"/>
              </w:rPr>
              <w:t>т</w:t>
            </w:r>
          </w:p>
          <w:p w14:paraId="19BD6486" w14:textId="5F3C2B64" w:rsidR="00821D6D" w:rsidRDefault="00821D6D" w:rsidP="00821D6D">
            <w:pPr>
              <w:tabs>
                <w:tab w:val="center" w:pos="4677"/>
                <w:tab w:val="right" w:pos="9355"/>
              </w:tabs>
              <w:spacing w:after="60"/>
              <w:rPr>
                <w:rFonts w:ascii="Calibri" w:hAnsi="Calibri"/>
                <w:sz w:val="18"/>
                <w:szCs w:val="18"/>
              </w:rPr>
            </w:pPr>
            <w:r w:rsidRPr="00795517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5517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="00A739BD">
              <w:rPr>
                <w:rFonts w:ascii="Calibri" w:hAnsi="Calibri"/>
                <w:sz w:val="18"/>
                <w:szCs w:val="18"/>
              </w:rPr>
            </w:r>
            <w:r w:rsidR="00A739BD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795517">
              <w:rPr>
                <w:rFonts w:ascii="Calibri" w:hAnsi="Calibri"/>
                <w:sz w:val="18"/>
                <w:szCs w:val="18"/>
              </w:rPr>
              <w:fldChar w:fldCharType="end"/>
            </w:r>
            <w:r w:rsidR="005D73EC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795517">
              <w:rPr>
                <w:rFonts w:ascii="Calibri" w:hAnsi="Calibri"/>
                <w:sz w:val="18"/>
                <w:szCs w:val="18"/>
              </w:rPr>
              <w:t>Ипотека</w:t>
            </w:r>
            <w:r w:rsidRPr="000B2182">
              <w:rPr>
                <w:rFonts w:ascii="Calibri" w:hAnsi="Calibri"/>
                <w:sz w:val="18"/>
                <w:szCs w:val="18"/>
              </w:rPr>
              <w:t xml:space="preserve"> </w:t>
            </w:r>
          </w:p>
          <w:p w14:paraId="6955DA58" w14:textId="24B7CE93" w:rsidR="008001E3" w:rsidRPr="000B2182" w:rsidRDefault="00821D6D" w:rsidP="00E110E6">
            <w:pPr>
              <w:tabs>
                <w:tab w:val="center" w:pos="4677"/>
                <w:tab w:val="right" w:pos="9355"/>
              </w:tabs>
              <w:spacing w:after="60"/>
              <w:rPr>
                <w:rFonts w:ascii="Calibri" w:hAnsi="Calibri"/>
                <w:sz w:val="18"/>
                <w:szCs w:val="18"/>
              </w:rPr>
            </w:pPr>
            <w:r w:rsidRPr="000B2182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="00A739BD">
              <w:rPr>
                <w:rFonts w:ascii="Calibri" w:hAnsi="Calibri"/>
                <w:sz w:val="18"/>
                <w:szCs w:val="18"/>
              </w:rPr>
            </w:r>
            <w:r w:rsidR="00A739BD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0B2182">
              <w:rPr>
                <w:rFonts w:ascii="Calibri" w:hAnsi="Calibri"/>
                <w:sz w:val="18"/>
                <w:szCs w:val="18"/>
              </w:rPr>
              <w:fldChar w:fldCharType="end"/>
            </w:r>
            <w:r w:rsidR="005D73EC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0B2182">
              <w:rPr>
                <w:rFonts w:ascii="Calibri" w:hAnsi="Calibri"/>
                <w:sz w:val="18"/>
                <w:szCs w:val="18"/>
              </w:rPr>
              <w:t>Рефинансирование кредита</w:t>
            </w:r>
            <w:r w:rsidR="005D73EC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25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A64E8B" w14:textId="77777777" w:rsidR="008001E3" w:rsidRPr="000B2182" w:rsidRDefault="008001E3" w:rsidP="008001E3">
            <w:pPr>
              <w:widowControl w:val="0"/>
              <w:spacing w:after="120"/>
              <w:jc w:val="center"/>
              <w:rPr>
                <w:rFonts w:ascii="Calibri" w:hAnsi="Calibri"/>
                <w:b/>
                <w:sz w:val="18"/>
                <w:szCs w:val="18"/>
                <w:u w:val="single"/>
              </w:rPr>
            </w:pPr>
            <w:r w:rsidRPr="000B2182">
              <w:rPr>
                <w:rFonts w:ascii="Calibri" w:hAnsi="Calibri"/>
                <w:b/>
                <w:sz w:val="18"/>
                <w:szCs w:val="18"/>
              </w:rPr>
              <w:t>Способ возврата кредита</w:t>
            </w:r>
          </w:p>
          <w:p w14:paraId="101FE58B" w14:textId="3A7C942D" w:rsidR="008001E3" w:rsidRPr="000B2182" w:rsidRDefault="008001E3" w:rsidP="008001E3">
            <w:pPr>
              <w:tabs>
                <w:tab w:val="center" w:pos="4677"/>
                <w:tab w:val="right" w:pos="9355"/>
              </w:tabs>
              <w:spacing w:after="60"/>
              <w:rPr>
                <w:rFonts w:ascii="Calibri" w:hAnsi="Calibri"/>
                <w:sz w:val="18"/>
                <w:szCs w:val="18"/>
              </w:rPr>
            </w:pPr>
            <w:r w:rsidRPr="000B2182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="00A739BD">
              <w:rPr>
                <w:rFonts w:ascii="Calibri" w:hAnsi="Calibri"/>
                <w:sz w:val="18"/>
                <w:szCs w:val="18"/>
              </w:rPr>
            </w:r>
            <w:r w:rsidR="00A739BD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0B2182">
              <w:rPr>
                <w:rFonts w:ascii="Calibri" w:hAnsi="Calibri"/>
                <w:sz w:val="18"/>
                <w:szCs w:val="18"/>
              </w:rPr>
              <w:fldChar w:fldCharType="end"/>
            </w:r>
            <w:r w:rsidR="005D73EC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0B2182">
              <w:rPr>
                <w:rFonts w:ascii="Calibri" w:hAnsi="Calibri"/>
                <w:sz w:val="18"/>
                <w:szCs w:val="18"/>
              </w:rPr>
              <w:t>Ежемесячно</w:t>
            </w:r>
          </w:p>
          <w:p w14:paraId="32B5BE11" w14:textId="584D53B8" w:rsidR="008001E3" w:rsidRPr="000B2182" w:rsidRDefault="008001E3" w:rsidP="008001E3">
            <w:pPr>
              <w:tabs>
                <w:tab w:val="center" w:pos="4677"/>
                <w:tab w:val="right" w:pos="9355"/>
              </w:tabs>
              <w:spacing w:after="60"/>
              <w:rPr>
                <w:rFonts w:ascii="Calibri" w:hAnsi="Calibri"/>
                <w:sz w:val="18"/>
                <w:szCs w:val="18"/>
              </w:rPr>
            </w:pPr>
            <w:r w:rsidRPr="000B2182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="00A739BD">
              <w:rPr>
                <w:rFonts w:ascii="Calibri" w:hAnsi="Calibri"/>
                <w:sz w:val="18"/>
                <w:szCs w:val="18"/>
              </w:rPr>
            </w:r>
            <w:r w:rsidR="00A739BD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0B2182">
              <w:rPr>
                <w:rFonts w:ascii="Calibri" w:hAnsi="Calibri"/>
                <w:sz w:val="18"/>
                <w:szCs w:val="18"/>
              </w:rPr>
              <w:fldChar w:fldCharType="end"/>
            </w:r>
            <w:r w:rsidR="005D73EC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0B2182">
              <w:rPr>
                <w:rFonts w:ascii="Calibri" w:hAnsi="Calibri"/>
                <w:sz w:val="18"/>
                <w:szCs w:val="18"/>
              </w:rPr>
              <w:t>Другое</w:t>
            </w:r>
          </w:p>
        </w:tc>
      </w:tr>
    </w:tbl>
    <w:p w14:paraId="798DBDF1" w14:textId="29919DBA" w:rsidR="008001E3" w:rsidRPr="00CC3569" w:rsidRDefault="008001E3" w:rsidP="00F742A9">
      <w:pPr>
        <w:numPr>
          <w:ilvl w:val="0"/>
          <w:numId w:val="44"/>
        </w:numPr>
        <w:overflowPunct w:val="0"/>
        <w:autoSpaceDE w:val="0"/>
        <w:autoSpaceDN w:val="0"/>
        <w:adjustRightInd w:val="0"/>
        <w:spacing w:before="240"/>
        <w:ind w:left="851" w:hanging="851"/>
        <w:jc w:val="both"/>
        <w:textAlignment w:val="baseline"/>
        <w:rPr>
          <w:rFonts w:ascii="Calibri" w:hAnsi="Calibri" w:cs="Calibri"/>
          <w:b/>
        </w:rPr>
      </w:pPr>
      <w:r w:rsidRPr="00CC3569">
        <w:rPr>
          <w:rFonts w:ascii="Calibri" w:hAnsi="Calibri" w:cs="Calibri"/>
          <w:b/>
        </w:rPr>
        <w:t xml:space="preserve">СВЕДЕНИЯ О </w:t>
      </w:r>
      <w:r w:rsidR="00F62876" w:rsidRPr="00CC3569">
        <w:rPr>
          <w:rFonts w:ascii="Calibri" w:hAnsi="Calibri" w:cs="Calibri"/>
          <w:b/>
        </w:rPr>
        <w:t>ЗАЕМЩИКЕ</w:t>
      </w:r>
      <w:r w:rsidRPr="00CC3569">
        <w:rPr>
          <w:rFonts w:ascii="Calibri" w:hAnsi="Calibri" w:cs="Calibri"/>
          <w:b/>
        </w:rPr>
        <w:t>:</w:t>
      </w:r>
    </w:p>
    <w:tbl>
      <w:tblPr>
        <w:tblW w:w="5004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63"/>
        <w:gridCol w:w="1029"/>
        <w:gridCol w:w="505"/>
        <w:gridCol w:w="26"/>
        <w:gridCol w:w="647"/>
        <w:gridCol w:w="403"/>
        <w:gridCol w:w="679"/>
        <w:gridCol w:w="830"/>
        <w:gridCol w:w="255"/>
        <w:gridCol w:w="404"/>
        <w:gridCol w:w="136"/>
        <w:gridCol w:w="34"/>
        <w:gridCol w:w="574"/>
        <w:gridCol w:w="255"/>
        <w:gridCol w:w="87"/>
        <w:gridCol w:w="743"/>
        <w:gridCol w:w="910"/>
        <w:gridCol w:w="837"/>
      </w:tblGrid>
      <w:tr w:rsidR="008001E3" w:rsidRPr="006F418B" w14:paraId="7291813E" w14:textId="77777777" w:rsidTr="008001E3">
        <w:trPr>
          <w:cantSplit/>
          <w:trHeight w:val="454"/>
        </w:trPr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CAE41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Ф.И.О.</w:t>
            </w:r>
            <w:r w:rsidRPr="000B2182">
              <w:rPr>
                <w:rFonts w:ascii="Calibri" w:hAnsi="Calibri"/>
                <w:sz w:val="16"/>
                <w:szCs w:val="16"/>
                <w:lang w:val="en-US"/>
              </w:rPr>
              <w:t xml:space="preserve"> (</w:t>
            </w:r>
            <w:r w:rsidRPr="000B2182">
              <w:rPr>
                <w:rFonts w:ascii="Calibri" w:hAnsi="Calibri"/>
                <w:sz w:val="16"/>
                <w:szCs w:val="16"/>
              </w:rPr>
              <w:t>ПОЛНОСТЬЮ)</w:t>
            </w:r>
          </w:p>
        </w:tc>
        <w:tc>
          <w:tcPr>
            <w:tcW w:w="8354" w:type="dxa"/>
            <w:gridSpan w:val="1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75C19D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1168A9F9" w14:textId="77777777" w:rsidTr="008001E3">
        <w:trPr>
          <w:cantSplit/>
          <w:trHeight w:val="454"/>
        </w:trPr>
        <w:tc>
          <w:tcPr>
            <w:tcW w:w="12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8263A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ЕСЛИ РАНЕЕ ИМЕЛИ ДРУГИЕ Ф.И.О., УКАЖИТЕ</w:t>
            </w:r>
          </w:p>
        </w:tc>
        <w:tc>
          <w:tcPr>
            <w:tcW w:w="835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7F5EE7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640BF33A" w14:textId="77777777" w:rsidTr="008001E3">
        <w:trPr>
          <w:cantSplit/>
          <w:trHeight w:val="454"/>
        </w:trPr>
        <w:tc>
          <w:tcPr>
            <w:tcW w:w="12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D7811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ПОЛ</w:t>
            </w:r>
          </w:p>
        </w:tc>
        <w:tc>
          <w:tcPr>
            <w:tcW w:w="32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4105F" w14:textId="469621A0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739BD">
              <w:rPr>
                <w:rFonts w:ascii="Calibri" w:hAnsi="Calibri"/>
                <w:sz w:val="16"/>
                <w:szCs w:val="16"/>
              </w:rPr>
            </w:r>
            <w:r w:rsidR="00A739BD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МУЖСКОЙ</w:t>
            </w:r>
            <w:r w:rsidRPr="000B2182">
              <w:rPr>
                <w:rFonts w:ascii="Calibri" w:hAnsi="Calibri"/>
                <w:sz w:val="16"/>
                <w:szCs w:val="16"/>
              </w:rPr>
              <w:tab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739BD">
              <w:rPr>
                <w:rFonts w:ascii="Calibri" w:hAnsi="Calibri"/>
                <w:sz w:val="16"/>
                <w:szCs w:val="16"/>
              </w:rPr>
            </w:r>
            <w:r w:rsidR="00A739BD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ЖЕНСКИЙ</w:t>
            </w:r>
          </w:p>
        </w:tc>
        <w:tc>
          <w:tcPr>
            <w:tcW w:w="1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4F171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ДАТА РОЖДЕНИЯ</w:t>
            </w:r>
          </w:p>
        </w:tc>
        <w:tc>
          <w:tcPr>
            <w:tcW w:w="35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DF494D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37469FD7" w14:textId="77777777" w:rsidTr="008001E3">
        <w:trPr>
          <w:cantSplit/>
          <w:trHeight w:val="454"/>
        </w:trPr>
        <w:tc>
          <w:tcPr>
            <w:tcW w:w="12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ED369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ГРАЖДАНСТВО</w:t>
            </w:r>
          </w:p>
        </w:tc>
        <w:tc>
          <w:tcPr>
            <w:tcW w:w="32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126BB" w14:textId="0894D131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739BD">
              <w:rPr>
                <w:rFonts w:ascii="Calibri" w:hAnsi="Calibri"/>
                <w:sz w:val="16"/>
                <w:szCs w:val="16"/>
              </w:rPr>
            </w:r>
            <w:r w:rsidR="00A739BD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РФ</w:t>
            </w:r>
          </w:p>
          <w:p w14:paraId="62B7A7A0" w14:textId="502A0503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739BD">
              <w:rPr>
                <w:rFonts w:ascii="Calibri" w:hAnsi="Calibri"/>
                <w:sz w:val="16"/>
                <w:szCs w:val="16"/>
              </w:rPr>
            </w:r>
            <w:r w:rsidR="00A739BD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ИНОЕ (указать) ______________________</w:t>
            </w:r>
          </w:p>
        </w:tc>
        <w:tc>
          <w:tcPr>
            <w:tcW w:w="1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6A135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МЕСТО РОЖДЕНИЯ</w:t>
            </w:r>
          </w:p>
        </w:tc>
        <w:tc>
          <w:tcPr>
            <w:tcW w:w="35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83404D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63C3B6F3" w14:textId="77777777" w:rsidTr="008001E3">
        <w:trPr>
          <w:cantSplit/>
          <w:trHeight w:val="454"/>
        </w:trPr>
        <w:tc>
          <w:tcPr>
            <w:tcW w:w="1263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EDB17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ПАСПОРТ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7CEFB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СЕРИЯ</w:t>
            </w:r>
          </w:p>
        </w:tc>
        <w:tc>
          <w:tcPr>
            <w:tcW w:w="15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C53EB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C24F4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НОМЕР</w:t>
            </w:r>
          </w:p>
        </w:tc>
        <w:tc>
          <w:tcPr>
            <w:tcW w:w="1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28287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63F5F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ДАТА ВЫДАЧИ</w:t>
            </w:r>
          </w:p>
        </w:tc>
        <w:tc>
          <w:tcPr>
            <w:tcW w:w="2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0A008B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4E3AFC6B" w14:textId="77777777" w:rsidTr="008001E3">
        <w:trPr>
          <w:cantSplit/>
          <w:trHeight w:val="454"/>
        </w:trPr>
        <w:tc>
          <w:tcPr>
            <w:tcW w:w="1263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64E7C0A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BF97DD2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КЕМ ВЫДАН</w:t>
            </w:r>
          </w:p>
        </w:tc>
        <w:tc>
          <w:tcPr>
            <w:tcW w:w="7325" w:type="dxa"/>
            <w:gridSpan w:val="1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CDA99" w14:textId="598BC150" w:rsidR="008001E3" w:rsidRPr="000B2182" w:rsidRDefault="005D73EC" w:rsidP="008001E3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                                                        </w:t>
            </w:r>
            <w:r w:rsidR="008001E3" w:rsidRPr="000B2182">
              <w:rPr>
                <w:rFonts w:ascii="Calibri" w:hAnsi="Calibri"/>
                <w:sz w:val="16"/>
                <w:szCs w:val="16"/>
              </w:rPr>
              <w:t>Код подразделения:</w:t>
            </w:r>
          </w:p>
        </w:tc>
      </w:tr>
      <w:tr w:rsidR="008001E3" w:rsidRPr="006F418B" w14:paraId="3431FC31" w14:textId="77777777" w:rsidTr="008001E3">
        <w:trPr>
          <w:cantSplit/>
          <w:trHeight w:val="454"/>
        </w:trPr>
        <w:tc>
          <w:tcPr>
            <w:tcW w:w="126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270BC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РЕКВИЗИТЫ ДОПОЛНИТЕЛЬ</w:t>
            </w:r>
          </w:p>
          <w:p w14:paraId="3ADBAA4C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 xml:space="preserve">НОГО ДОКУМЕНТА </w:t>
            </w:r>
          </w:p>
        </w:tc>
        <w:tc>
          <w:tcPr>
            <w:tcW w:w="10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102D3" w14:textId="77777777" w:rsidR="008001E3" w:rsidRPr="000B2182" w:rsidRDefault="008001E3" w:rsidP="008001E3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ВИД ДОКУМЕНТА</w:t>
            </w:r>
          </w:p>
        </w:tc>
        <w:tc>
          <w:tcPr>
            <w:tcW w:w="7325" w:type="dxa"/>
            <w:gridSpan w:val="1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760AA1" w14:textId="21193519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739BD">
              <w:rPr>
                <w:rFonts w:ascii="Calibri" w:hAnsi="Calibri"/>
                <w:sz w:val="16"/>
                <w:szCs w:val="16"/>
              </w:rPr>
            </w:r>
            <w:r w:rsidR="00A739BD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ЗАГРАНИЧНЫЙ ПАСПОРТ</w:t>
            </w:r>
            <w:r w:rsidRPr="000B2182">
              <w:rPr>
                <w:rFonts w:ascii="Calibri" w:hAnsi="Calibri"/>
                <w:sz w:val="16"/>
                <w:szCs w:val="16"/>
              </w:rPr>
              <w:tab/>
            </w:r>
            <w:r w:rsidRPr="000B2182">
              <w:rPr>
                <w:rFonts w:ascii="Calibri" w:hAnsi="Calibri"/>
                <w:sz w:val="16"/>
                <w:szCs w:val="16"/>
              </w:rPr>
              <w:tab/>
            </w:r>
            <w:r w:rsidRPr="000B2182">
              <w:rPr>
                <w:rFonts w:ascii="Calibri" w:hAnsi="Calibri"/>
                <w:sz w:val="16"/>
                <w:szCs w:val="16"/>
              </w:rPr>
              <w:tab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739BD">
              <w:rPr>
                <w:rFonts w:ascii="Calibri" w:hAnsi="Calibri"/>
                <w:sz w:val="16"/>
                <w:szCs w:val="16"/>
              </w:rPr>
            </w:r>
            <w:r w:rsidR="00A739BD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ВОДИТЕЛЬСКОЕ УДОСТОВЕРЕНИЕ</w:t>
            </w:r>
          </w:p>
          <w:p w14:paraId="5C82A23F" w14:textId="05E79BA2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739BD">
              <w:rPr>
                <w:rFonts w:ascii="Calibri" w:hAnsi="Calibri"/>
                <w:sz w:val="16"/>
                <w:szCs w:val="16"/>
              </w:rPr>
            </w:r>
            <w:r w:rsidR="00A739BD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ПАСПОРТ ИНОСТРАННОГО ГРАЖДАНИНА</w:t>
            </w:r>
            <w:r w:rsidRPr="000B2182">
              <w:rPr>
                <w:rFonts w:ascii="Calibri" w:hAnsi="Calibri"/>
                <w:sz w:val="16"/>
                <w:szCs w:val="16"/>
              </w:rPr>
              <w:tab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739BD">
              <w:rPr>
                <w:rFonts w:ascii="Calibri" w:hAnsi="Calibri"/>
                <w:sz w:val="16"/>
                <w:szCs w:val="16"/>
              </w:rPr>
            </w:r>
            <w:r w:rsidR="00A739BD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 xml:space="preserve">ПЕНСИОННОЕ УДОСТОВЕРЕНИЕ </w:t>
            </w:r>
          </w:p>
          <w:p w14:paraId="1A9729F9" w14:textId="214A43DC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739BD">
              <w:rPr>
                <w:rFonts w:ascii="Calibri" w:hAnsi="Calibri"/>
                <w:sz w:val="16"/>
                <w:szCs w:val="16"/>
              </w:rPr>
            </w:r>
            <w:r w:rsidR="00A739BD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ИНОЕ (указать) _____________________________</w:t>
            </w:r>
          </w:p>
        </w:tc>
      </w:tr>
      <w:tr w:rsidR="008001E3" w:rsidRPr="006F418B" w14:paraId="3E648C7B" w14:textId="77777777" w:rsidTr="008001E3">
        <w:trPr>
          <w:cantSplit/>
          <w:trHeight w:val="454"/>
        </w:trPr>
        <w:tc>
          <w:tcPr>
            <w:tcW w:w="126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4A942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E316D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СЕРИЯ</w:t>
            </w:r>
          </w:p>
        </w:tc>
        <w:tc>
          <w:tcPr>
            <w:tcW w:w="15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B0487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99864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НОМЕР</w:t>
            </w:r>
          </w:p>
        </w:tc>
        <w:tc>
          <w:tcPr>
            <w:tcW w:w="1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81D00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D7FC2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ДАТА ВЫДАЧИ</w:t>
            </w:r>
          </w:p>
        </w:tc>
        <w:tc>
          <w:tcPr>
            <w:tcW w:w="2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6B31DC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3CED1ADD" w14:textId="77777777" w:rsidTr="008001E3">
        <w:trPr>
          <w:cantSplit/>
          <w:trHeight w:val="454"/>
        </w:trPr>
        <w:tc>
          <w:tcPr>
            <w:tcW w:w="1263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26E1011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36B3DA8" w14:textId="77777777" w:rsidR="008001E3" w:rsidRPr="000B2182" w:rsidRDefault="008001E3" w:rsidP="008001E3">
            <w:pPr>
              <w:rPr>
                <w:rFonts w:ascii="Calibri" w:hAnsi="Calibri"/>
                <w:spacing w:val="-4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КЕМ ВЫДАН</w:t>
            </w:r>
          </w:p>
        </w:tc>
        <w:tc>
          <w:tcPr>
            <w:tcW w:w="7325" w:type="dxa"/>
            <w:gridSpan w:val="1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293BF0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45BEFC85" w14:textId="77777777" w:rsidTr="008001E3">
        <w:trPr>
          <w:cantSplit/>
          <w:trHeight w:val="454"/>
        </w:trPr>
        <w:tc>
          <w:tcPr>
            <w:tcW w:w="126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C5E5C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 xml:space="preserve">АДРЕС ПО МЕСТУ ПОСТОЯННОЙ РЕГИСТРАЦИИ </w:t>
            </w:r>
          </w:p>
        </w:tc>
        <w:tc>
          <w:tcPr>
            <w:tcW w:w="153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CD39B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ДАТА РЕГИСТРАЦИИ ПО ДАННОМУ АДРЕСУ (МЕСЯЦЫ)</w:t>
            </w:r>
          </w:p>
        </w:tc>
        <w:tc>
          <w:tcPr>
            <w:tcW w:w="1755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E8F3E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065" w:type="dxa"/>
            <w:gridSpan w:val="11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89FE43" w14:textId="391A16A1" w:rsidR="008001E3" w:rsidRPr="000B2182" w:rsidRDefault="008001E3" w:rsidP="008001E3">
            <w:pPr>
              <w:rPr>
                <w:rFonts w:ascii="Calibri" w:hAnsi="Calibri"/>
                <w:spacing w:val="-4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739BD">
              <w:rPr>
                <w:rFonts w:ascii="Calibri" w:hAnsi="Calibri"/>
                <w:sz w:val="16"/>
                <w:szCs w:val="16"/>
              </w:rPr>
            </w:r>
            <w:r w:rsidR="00A739BD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 xml:space="preserve">СОВПАДАЕТ С МЕСТОМ </w:t>
            </w:r>
            <w:r w:rsidRPr="000B2182">
              <w:rPr>
                <w:rFonts w:ascii="Calibri" w:hAnsi="Calibri"/>
                <w:spacing w:val="-4"/>
                <w:sz w:val="16"/>
                <w:szCs w:val="16"/>
              </w:rPr>
              <w:t>ФАКТИЧЕСКОГО ПРОЖИВАНИЯ</w:t>
            </w:r>
          </w:p>
          <w:p w14:paraId="73EC27C7" w14:textId="38E2F1CF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739BD">
              <w:rPr>
                <w:rFonts w:ascii="Calibri" w:hAnsi="Calibri"/>
                <w:sz w:val="16"/>
                <w:szCs w:val="16"/>
              </w:rPr>
            </w:r>
            <w:r w:rsidR="00A739BD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 xml:space="preserve">НЕ СОВПАДАЕТ С МЕСТОМ </w:t>
            </w:r>
            <w:r w:rsidRPr="000B2182">
              <w:rPr>
                <w:rFonts w:ascii="Calibri" w:hAnsi="Calibri"/>
                <w:spacing w:val="-4"/>
                <w:sz w:val="16"/>
                <w:szCs w:val="16"/>
              </w:rPr>
              <w:t>ФАКТИЧЕСКОГО ПРОЖИВАНИЯ</w:t>
            </w:r>
          </w:p>
        </w:tc>
      </w:tr>
      <w:tr w:rsidR="008001E3" w:rsidRPr="006F418B" w14:paraId="3FB5C201" w14:textId="77777777" w:rsidTr="008001E3">
        <w:trPr>
          <w:cantSplit/>
          <w:trHeight w:val="454"/>
        </w:trPr>
        <w:tc>
          <w:tcPr>
            <w:tcW w:w="126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A64A4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3B7C1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СТРАНА</w:t>
            </w:r>
          </w:p>
        </w:tc>
        <w:tc>
          <w:tcPr>
            <w:tcW w:w="2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D2839" w14:textId="021D8E58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739BD">
              <w:rPr>
                <w:rFonts w:ascii="Calibri" w:hAnsi="Calibri"/>
                <w:sz w:val="16"/>
                <w:szCs w:val="16"/>
              </w:rPr>
            </w:r>
            <w:r w:rsidR="00A739BD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РФ</w:t>
            </w:r>
            <w:r w:rsidRPr="000B2182">
              <w:rPr>
                <w:rFonts w:ascii="Calibri" w:hAnsi="Calibri"/>
                <w:sz w:val="16"/>
                <w:szCs w:val="16"/>
              </w:rPr>
              <w:tab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739BD">
              <w:rPr>
                <w:rFonts w:ascii="Calibri" w:hAnsi="Calibri"/>
                <w:sz w:val="16"/>
                <w:szCs w:val="16"/>
              </w:rPr>
            </w:r>
            <w:r w:rsidR="00A739BD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ИНОЕ (указать)</w:t>
            </w:r>
          </w:p>
        </w:tc>
        <w:tc>
          <w:tcPr>
            <w:tcW w:w="10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D0CFD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ОБЛАСТЬ/ ГОРОД / НАСЕ</w:t>
            </w:r>
            <w:r w:rsidRPr="000B2182">
              <w:rPr>
                <w:rFonts w:ascii="Calibri" w:hAnsi="Calibri"/>
                <w:spacing w:val="-4"/>
                <w:sz w:val="16"/>
                <w:szCs w:val="16"/>
              </w:rPr>
              <w:t>ЛЕННЫЙ ПУНКТ</w:t>
            </w:r>
          </w:p>
        </w:tc>
        <w:tc>
          <w:tcPr>
            <w:tcW w:w="398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B83089" w14:textId="123BB6B3" w:rsidR="008001E3" w:rsidRPr="000B2182" w:rsidRDefault="008001E3" w:rsidP="008001E3">
            <w:pPr>
              <w:spacing w:after="120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739BD">
              <w:rPr>
                <w:rFonts w:ascii="Calibri" w:hAnsi="Calibri"/>
                <w:sz w:val="16"/>
                <w:szCs w:val="16"/>
              </w:rPr>
            </w:r>
            <w:r w:rsidR="00A739BD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МОСКВА</w:t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  </w:t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739BD">
              <w:rPr>
                <w:rFonts w:ascii="Calibri" w:hAnsi="Calibri"/>
                <w:sz w:val="16"/>
                <w:szCs w:val="16"/>
              </w:rPr>
            </w:r>
            <w:r w:rsidR="00A739BD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МО</w:t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  </w:t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739BD">
              <w:rPr>
                <w:rFonts w:ascii="Calibri" w:hAnsi="Calibri"/>
                <w:sz w:val="16"/>
                <w:szCs w:val="16"/>
              </w:rPr>
            </w:r>
            <w:r w:rsidR="00A739BD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СТ. ОСКОЛ</w:t>
            </w:r>
          </w:p>
          <w:p w14:paraId="612ABD87" w14:textId="17DC9FA3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739BD">
              <w:rPr>
                <w:rFonts w:ascii="Calibri" w:hAnsi="Calibri"/>
                <w:sz w:val="16"/>
                <w:szCs w:val="16"/>
              </w:rPr>
            </w:r>
            <w:r w:rsidR="00A739BD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 xml:space="preserve">(иное)_____________________________ </w:t>
            </w:r>
          </w:p>
        </w:tc>
      </w:tr>
      <w:tr w:rsidR="008001E3" w:rsidRPr="006F418B" w14:paraId="3EB97BD0" w14:textId="77777777" w:rsidTr="008001E3">
        <w:trPr>
          <w:cantSplit/>
          <w:trHeight w:val="454"/>
        </w:trPr>
        <w:tc>
          <w:tcPr>
            <w:tcW w:w="126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071A9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53D4E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ИНДЕКС</w:t>
            </w:r>
          </w:p>
        </w:tc>
        <w:tc>
          <w:tcPr>
            <w:tcW w:w="2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DBC2A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88781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98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A31716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3C3F1FCA" w14:textId="77777777" w:rsidTr="008001E3">
        <w:trPr>
          <w:cantSplit/>
          <w:trHeight w:val="454"/>
        </w:trPr>
        <w:tc>
          <w:tcPr>
            <w:tcW w:w="1263" w:type="dxa"/>
            <w:vMerge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CCFA5B7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153E6F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УЛИЦА</w:t>
            </w:r>
          </w:p>
        </w:tc>
        <w:tc>
          <w:tcPr>
            <w:tcW w:w="226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092A53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A991B0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НОМЕР ДОМА</w:t>
            </w:r>
          </w:p>
        </w:tc>
        <w:tc>
          <w:tcPr>
            <w:tcW w:w="82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46D71E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B76CFE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НОМЕР КОРПУСА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DD36F9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92BB1C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НОМЕР КВАРТИРЫ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6520F40A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36B133D5" w14:textId="77777777" w:rsidTr="008001E3">
        <w:trPr>
          <w:cantSplit/>
          <w:trHeight w:val="454"/>
        </w:trPr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CB36165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ЕСЛИ РАНЕЕ ИМЕЛИ ИНОЙ АДРЕС РЕГИСТРАЦИИ, УКАЖИТЕ</w:t>
            </w:r>
          </w:p>
        </w:tc>
        <w:tc>
          <w:tcPr>
            <w:tcW w:w="8354" w:type="dxa"/>
            <w:gridSpan w:val="17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AC57CD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04D52C64" w14:textId="77777777" w:rsidTr="008001E3">
        <w:trPr>
          <w:cantSplit/>
          <w:trHeight w:val="454"/>
        </w:trPr>
        <w:tc>
          <w:tcPr>
            <w:tcW w:w="126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E3C7C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АДРЕС ПО МЕСТУ ФАКТИЧЕСКОГО ПРОЖИВАНИЯ</w:t>
            </w:r>
          </w:p>
        </w:tc>
        <w:tc>
          <w:tcPr>
            <w:tcW w:w="2207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32D2C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КОЛИЧЕСТВО ЛЕТ ПРОЖИВАНИЯ ПО ЭТОМУ АДРЕСУ</w:t>
            </w: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8DFCF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33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EAE31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ОБЩАЯ ЖИЛАЯ ПЛОЩАДЬ (М²)</w:t>
            </w:r>
          </w:p>
        </w:tc>
        <w:tc>
          <w:tcPr>
            <w:tcW w:w="2832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CD44CC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065736A6" w14:textId="77777777" w:rsidTr="008001E3">
        <w:trPr>
          <w:cantSplit/>
          <w:trHeight w:val="454"/>
        </w:trPr>
        <w:tc>
          <w:tcPr>
            <w:tcW w:w="126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4A97C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6B385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СТРАНА</w:t>
            </w:r>
          </w:p>
        </w:tc>
        <w:tc>
          <w:tcPr>
            <w:tcW w:w="2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1B502" w14:textId="38E31044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739BD">
              <w:rPr>
                <w:rFonts w:ascii="Calibri" w:hAnsi="Calibri"/>
                <w:sz w:val="16"/>
                <w:szCs w:val="16"/>
              </w:rPr>
            </w:r>
            <w:r w:rsidR="00A739BD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РФ</w:t>
            </w:r>
            <w:r w:rsidRPr="000B2182">
              <w:rPr>
                <w:rFonts w:ascii="Calibri" w:hAnsi="Calibri"/>
                <w:sz w:val="16"/>
                <w:szCs w:val="16"/>
              </w:rPr>
              <w:tab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739BD">
              <w:rPr>
                <w:rFonts w:ascii="Calibri" w:hAnsi="Calibri"/>
                <w:sz w:val="16"/>
                <w:szCs w:val="16"/>
              </w:rPr>
            </w:r>
            <w:r w:rsidR="00A739BD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ИНОЕ (указать)</w:t>
            </w:r>
          </w:p>
        </w:tc>
        <w:tc>
          <w:tcPr>
            <w:tcW w:w="10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9DBD6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ОБЛАСТЬ / ГОРОД / НАСЕ</w:t>
            </w:r>
            <w:r w:rsidRPr="000B2182">
              <w:rPr>
                <w:rFonts w:ascii="Calibri" w:hAnsi="Calibri"/>
                <w:spacing w:val="-4"/>
                <w:sz w:val="16"/>
                <w:szCs w:val="16"/>
              </w:rPr>
              <w:t>ЛЕННЫЙ ПУНКТ</w:t>
            </w:r>
          </w:p>
        </w:tc>
        <w:tc>
          <w:tcPr>
            <w:tcW w:w="398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539BA0" w14:textId="31E5B7D5" w:rsidR="008001E3" w:rsidRPr="000B2182" w:rsidRDefault="008001E3" w:rsidP="008001E3">
            <w:pPr>
              <w:spacing w:after="120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739BD">
              <w:rPr>
                <w:rFonts w:ascii="Calibri" w:hAnsi="Calibri"/>
                <w:sz w:val="16"/>
                <w:szCs w:val="16"/>
              </w:rPr>
            </w:r>
            <w:r w:rsidR="00A739BD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МОСКВА</w:t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  </w:t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739BD">
              <w:rPr>
                <w:rFonts w:ascii="Calibri" w:hAnsi="Calibri"/>
                <w:sz w:val="16"/>
                <w:szCs w:val="16"/>
              </w:rPr>
            </w:r>
            <w:r w:rsidR="00A739BD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МО</w:t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  </w:t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739BD">
              <w:rPr>
                <w:rFonts w:ascii="Calibri" w:hAnsi="Calibri"/>
                <w:sz w:val="16"/>
                <w:szCs w:val="16"/>
              </w:rPr>
            </w:r>
            <w:r w:rsidR="00A739BD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СТ. ОСКОЛ</w:t>
            </w:r>
          </w:p>
          <w:p w14:paraId="7A861EC4" w14:textId="54CA3B59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739BD">
              <w:rPr>
                <w:rFonts w:ascii="Calibri" w:hAnsi="Calibri"/>
                <w:sz w:val="16"/>
                <w:szCs w:val="16"/>
              </w:rPr>
            </w:r>
            <w:r w:rsidR="00A739BD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(иное)_____________________________</w:t>
            </w:r>
          </w:p>
        </w:tc>
      </w:tr>
      <w:tr w:rsidR="008001E3" w:rsidRPr="006F418B" w14:paraId="7B99F6DC" w14:textId="77777777" w:rsidTr="008001E3">
        <w:trPr>
          <w:cantSplit/>
          <w:trHeight w:val="454"/>
        </w:trPr>
        <w:tc>
          <w:tcPr>
            <w:tcW w:w="126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83214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616D0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ИНДЕКС</w:t>
            </w:r>
          </w:p>
        </w:tc>
        <w:tc>
          <w:tcPr>
            <w:tcW w:w="2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5F279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3B550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98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5FC875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10034AB7" w14:textId="77777777" w:rsidTr="008001E3">
        <w:trPr>
          <w:cantSplit/>
          <w:trHeight w:val="454"/>
        </w:trPr>
        <w:tc>
          <w:tcPr>
            <w:tcW w:w="126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04544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E188C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УЛИЦА</w:t>
            </w:r>
          </w:p>
        </w:tc>
        <w:tc>
          <w:tcPr>
            <w:tcW w:w="2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07A57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24062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НОМЕР ДОМА</w:t>
            </w:r>
          </w:p>
        </w:tc>
        <w:tc>
          <w:tcPr>
            <w:tcW w:w="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CD534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C116A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НОМЕР КОРПУСА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5146F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DA2CB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НОМЕР КВАРТИРЫ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2B0F9F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35FDF45D" w14:textId="77777777" w:rsidTr="008001E3">
        <w:trPr>
          <w:cantSplit/>
          <w:trHeight w:val="454"/>
        </w:trPr>
        <w:tc>
          <w:tcPr>
            <w:tcW w:w="1263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955FD02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2D82E37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СТАТУС ПРОЖИВАНИЯ</w:t>
            </w:r>
          </w:p>
        </w:tc>
        <w:tc>
          <w:tcPr>
            <w:tcW w:w="7325" w:type="dxa"/>
            <w:gridSpan w:val="1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1AA74" w14:textId="133DAD28" w:rsidR="008001E3" w:rsidRPr="000B2182" w:rsidRDefault="008001E3" w:rsidP="008001E3">
            <w:pPr>
              <w:spacing w:after="120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739BD">
              <w:rPr>
                <w:rFonts w:ascii="Calibri" w:hAnsi="Calibri"/>
                <w:sz w:val="16"/>
                <w:szCs w:val="16"/>
              </w:rPr>
            </w:r>
            <w:r w:rsidR="00A739BD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НЕПРИВАТИЗИРОВАННАЯ КВАРТИРА</w:t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    </w:t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739BD">
              <w:rPr>
                <w:rFonts w:ascii="Calibri" w:hAnsi="Calibri"/>
                <w:sz w:val="16"/>
                <w:szCs w:val="16"/>
              </w:rPr>
            </w:r>
            <w:r w:rsidR="00A739BD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КОММЕРЧЕСКИЙ НАЙМ</w:t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    </w:t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739BD">
              <w:rPr>
                <w:rFonts w:ascii="Calibri" w:hAnsi="Calibri"/>
                <w:sz w:val="16"/>
                <w:szCs w:val="16"/>
              </w:rPr>
            </w:r>
            <w:r w:rsidR="00A739BD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 xml:space="preserve">СОБСТВЕННОСТЬ </w:t>
            </w:r>
          </w:p>
          <w:p w14:paraId="55A50000" w14:textId="402882D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739BD">
              <w:rPr>
                <w:rFonts w:ascii="Calibri" w:hAnsi="Calibri"/>
                <w:sz w:val="16"/>
                <w:szCs w:val="16"/>
              </w:rPr>
            </w:r>
            <w:r w:rsidR="00A739BD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ИНОЕ (указать) _________________________________________________________________________</w:t>
            </w:r>
          </w:p>
        </w:tc>
      </w:tr>
      <w:tr w:rsidR="008001E3" w:rsidRPr="006F418B" w14:paraId="500278D9" w14:textId="77777777" w:rsidTr="008001E3">
        <w:trPr>
          <w:cantSplit/>
          <w:trHeight w:val="454"/>
        </w:trPr>
        <w:tc>
          <w:tcPr>
            <w:tcW w:w="126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A9470FE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b/>
              </w:rPr>
              <w:br w:type="page"/>
            </w:r>
            <w:r w:rsidRPr="000B2182">
              <w:rPr>
                <w:rFonts w:ascii="Calibri" w:hAnsi="Calibri"/>
                <w:sz w:val="16"/>
                <w:szCs w:val="16"/>
              </w:rPr>
              <w:t>КОНТАКТЫ</w:t>
            </w:r>
          </w:p>
        </w:tc>
        <w:tc>
          <w:tcPr>
            <w:tcW w:w="4914" w:type="dxa"/>
            <w:gridSpan w:val="10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BBFBEFA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ТЕЛЕФОН ПО МЕСТУ ПОСТОЯННОЙ РЕГИСТРАЦИИ (ВКЛЮЧАЯ КОД ГОРОДА)</w:t>
            </w:r>
          </w:p>
        </w:tc>
        <w:tc>
          <w:tcPr>
            <w:tcW w:w="3440" w:type="dxa"/>
            <w:gridSpan w:val="7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0E5C94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07B2F113" w14:textId="77777777" w:rsidTr="008001E3">
        <w:trPr>
          <w:cantSplit/>
          <w:trHeight w:val="454"/>
        </w:trPr>
        <w:tc>
          <w:tcPr>
            <w:tcW w:w="126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9E309EE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914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600B4EB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ТЕЛЕФОН ПО МЕСТУ ФАКТИЧЕСКОГО ПРОЖИВАНИЯ (ВКЛЮЧАЯ КОД ГОРОДА)</w:t>
            </w:r>
          </w:p>
        </w:tc>
        <w:tc>
          <w:tcPr>
            <w:tcW w:w="3440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2983D2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706CF69F" w14:textId="77777777" w:rsidTr="008001E3">
        <w:trPr>
          <w:cantSplit/>
          <w:trHeight w:val="454"/>
        </w:trPr>
        <w:tc>
          <w:tcPr>
            <w:tcW w:w="126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6D71AF3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531CD32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  <w:lang w:val="en-US"/>
              </w:rPr>
              <w:t>E-MAIL (ЛИЧНЫЙ)</w:t>
            </w:r>
          </w:p>
        </w:tc>
        <w:tc>
          <w:tcPr>
            <w:tcW w:w="6794" w:type="dxa"/>
            <w:gridSpan w:val="1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99C6D0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12E00D8C" w14:textId="77777777" w:rsidTr="008001E3">
        <w:trPr>
          <w:cantSplit/>
          <w:trHeight w:val="454"/>
        </w:trPr>
        <w:tc>
          <w:tcPr>
            <w:tcW w:w="126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F3E2288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DBF7D1F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ОПЕРАТОР СОТОВОЙ СВЯЗИ</w:t>
            </w:r>
          </w:p>
        </w:tc>
        <w:tc>
          <w:tcPr>
            <w:tcW w:w="6794" w:type="dxa"/>
            <w:gridSpan w:val="1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2FCD34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3A6D19AA" w14:textId="77777777" w:rsidTr="008001E3">
        <w:trPr>
          <w:cantSplit/>
          <w:trHeight w:val="454"/>
        </w:trPr>
        <w:tc>
          <w:tcPr>
            <w:tcW w:w="126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8747C8A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7DA9B50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МОБИЛЬНЫЙ НОМЕР ТЕЛЕФОНА</w:t>
            </w:r>
          </w:p>
        </w:tc>
        <w:tc>
          <w:tcPr>
            <w:tcW w:w="6794" w:type="dxa"/>
            <w:gridSpan w:val="1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853C74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52B45AB3" w14:textId="77777777" w:rsidTr="008001E3">
        <w:trPr>
          <w:cantSplit/>
          <w:trHeight w:val="454"/>
        </w:trPr>
        <w:tc>
          <w:tcPr>
            <w:tcW w:w="126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67E5B57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882BE25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ИНЫЕ КОНТАКТЫ</w:t>
            </w:r>
          </w:p>
        </w:tc>
        <w:tc>
          <w:tcPr>
            <w:tcW w:w="6794" w:type="dxa"/>
            <w:gridSpan w:val="14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C56B5C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2D4BB3ED" w14:textId="77777777" w:rsidTr="008001E3">
        <w:trPr>
          <w:cantSplit/>
          <w:trHeight w:val="454"/>
        </w:trPr>
        <w:tc>
          <w:tcPr>
            <w:tcW w:w="282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C085A4B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ОТНОШЕНИЕ К ВОИНСКОЙ ОБЯЗАННОСТИ</w:t>
            </w:r>
          </w:p>
        </w:tc>
        <w:tc>
          <w:tcPr>
            <w:tcW w:w="6794" w:type="dxa"/>
            <w:gridSpan w:val="1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CE436" w14:textId="74CC8A31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739BD">
              <w:rPr>
                <w:rFonts w:ascii="Calibri" w:hAnsi="Calibri"/>
                <w:sz w:val="16"/>
                <w:szCs w:val="16"/>
              </w:rPr>
            </w:r>
            <w:r w:rsidR="00A739BD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НЕВОЕННООБЯЗАННЫЙ</w:t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   </w:t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739BD">
              <w:rPr>
                <w:rFonts w:ascii="Calibri" w:hAnsi="Calibri"/>
                <w:sz w:val="16"/>
                <w:szCs w:val="16"/>
              </w:rPr>
            </w:r>
            <w:r w:rsidR="00A739BD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СЛУЖАЩИЙ ЗАПАСА</w:t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   </w:t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739BD">
              <w:rPr>
                <w:rFonts w:ascii="Calibri" w:hAnsi="Calibri"/>
                <w:sz w:val="16"/>
                <w:szCs w:val="16"/>
              </w:rPr>
            </w:r>
            <w:r w:rsidR="00A739BD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ИНОЕ (указать)</w:t>
            </w:r>
          </w:p>
        </w:tc>
      </w:tr>
    </w:tbl>
    <w:p w14:paraId="4C424970" w14:textId="65DE6A7E" w:rsidR="008001E3" w:rsidRPr="00CC3569" w:rsidRDefault="008001E3" w:rsidP="00F742A9">
      <w:pPr>
        <w:numPr>
          <w:ilvl w:val="0"/>
          <w:numId w:val="44"/>
        </w:numPr>
        <w:overflowPunct w:val="0"/>
        <w:autoSpaceDE w:val="0"/>
        <w:autoSpaceDN w:val="0"/>
        <w:adjustRightInd w:val="0"/>
        <w:spacing w:before="240"/>
        <w:ind w:left="851" w:hanging="851"/>
        <w:jc w:val="both"/>
        <w:textAlignment w:val="baseline"/>
        <w:rPr>
          <w:rFonts w:ascii="Calibri" w:hAnsi="Calibri" w:cs="Calibri"/>
          <w:b/>
        </w:rPr>
      </w:pPr>
      <w:r w:rsidRPr="00CC3569">
        <w:rPr>
          <w:rFonts w:ascii="Calibri" w:hAnsi="Calibri" w:cs="Calibri"/>
          <w:b/>
        </w:rPr>
        <w:t xml:space="preserve">СВЕДЕНИЯ О СЕМЬЕ </w:t>
      </w:r>
      <w:r w:rsidR="00F62876" w:rsidRPr="00CC3569">
        <w:rPr>
          <w:rFonts w:ascii="Calibri" w:hAnsi="Calibri" w:cs="Calibri"/>
          <w:b/>
        </w:rPr>
        <w:t>ЗАЕМЩИКА</w:t>
      </w:r>
      <w:r w:rsidRPr="00CC3569">
        <w:rPr>
          <w:rFonts w:ascii="Calibri" w:hAnsi="Calibri" w:cs="Calibri"/>
          <w:b/>
        </w:rPr>
        <w:t>:</w:t>
      </w:r>
    </w:p>
    <w:tbl>
      <w:tblPr>
        <w:tblW w:w="5004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60"/>
        <w:gridCol w:w="1540"/>
        <w:gridCol w:w="1620"/>
        <w:gridCol w:w="1835"/>
        <w:gridCol w:w="1061"/>
        <w:gridCol w:w="2301"/>
      </w:tblGrid>
      <w:tr w:rsidR="008001E3" w:rsidRPr="006F418B" w14:paraId="650F9E76" w14:textId="77777777" w:rsidTr="008001E3">
        <w:trPr>
          <w:cantSplit/>
          <w:trHeight w:val="454"/>
        </w:trPr>
        <w:tc>
          <w:tcPr>
            <w:tcW w:w="13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082C53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СЕМЕЙНОЕ ПОЛОЖЕНИЕ</w:t>
            </w:r>
          </w:p>
        </w:tc>
        <w:tc>
          <w:tcPr>
            <w:tcW w:w="3299" w:type="dxa"/>
            <w:gridSpan w:val="2"/>
            <w:tcBorders>
              <w:top w:val="single" w:sz="12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2992F71" w14:textId="20A844CF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7D5168">
              <w:rPr>
                <w:rFonts w:ascii="Calibri" w:hAnsi="Calibri"/>
                <w:sz w:val="16"/>
                <w:szCs w:val="16"/>
              </w:rPr>
            </w:r>
            <w:r w:rsidR="007D5168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ХОЛОСТ/ НЕ ЗАМУЖЕМ</w:t>
            </w:r>
          </w:p>
          <w:p w14:paraId="69BDB9DF" w14:textId="7264754A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7D5168">
              <w:rPr>
                <w:rFonts w:ascii="Calibri" w:hAnsi="Calibri"/>
                <w:sz w:val="16"/>
                <w:szCs w:val="16"/>
              </w:rPr>
            </w:r>
            <w:r w:rsidR="007D5168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В РАЗВОДЕ</w:t>
            </w:r>
          </w:p>
          <w:p w14:paraId="2E908637" w14:textId="12F48BA6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7D5168">
              <w:rPr>
                <w:rFonts w:ascii="Calibri" w:hAnsi="Calibri"/>
                <w:sz w:val="16"/>
                <w:szCs w:val="16"/>
              </w:rPr>
            </w:r>
            <w:r w:rsidR="007D5168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ЖЕНАТ / ЗАМУЖЕМ</w:t>
            </w:r>
          </w:p>
        </w:tc>
        <w:tc>
          <w:tcPr>
            <w:tcW w:w="302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979BC86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КОЛИЧЕСТВО ЧЛЕНОВ СЕМЬИ, ПРОЖИВАЮЩИХ ВМЕСТЕ С ВАМИ ПОСТОЯННО</w:t>
            </w:r>
          </w:p>
        </w:tc>
        <w:tc>
          <w:tcPr>
            <w:tcW w:w="2403" w:type="dxa"/>
            <w:tcBorders>
              <w:top w:val="single" w:sz="12" w:space="0" w:color="auto"/>
              <w:left w:val="single" w:sz="6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26AFF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6FB86EBE" w14:textId="77777777" w:rsidTr="008001E3">
        <w:trPr>
          <w:cantSplit/>
          <w:trHeight w:val="454"/>
        </w:trPr>
        <w:tc>
          <w:tcPr>
            <w:tcW w:w="131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233F0F4D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СОСТАВ ЧЛЕНОВ СЕМЬИ, ПРОЖИВАЮЩИХ ВМЕСТЕ С ВАМИ ПОСТОЯННО</w:t>
            </w:r>
          </w:p>
        </w:tc>
        <w:tc>
          <w:tcPr>
            <w:tcW w:w="16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3ACF2B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СТЕПЕНЬ РОДСТВА</w:t>
            </w:r>
          </w:p>
        </w:tc>
        <w:tc>
          <w:tcPr>
            <w:tcW w:w="3610" w:type="dxa"/>
            <w:gridSpan w:val="2"/>
            <w:tcBorders>
              <w:top w:val="single" w:sz="12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14:paraId="7C2A886C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Ф.И.О. (ПОЛНОСТЬЮ)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C09558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ГОД РОЖДЕНИЯ</w:t>
            </w:r>
          </w:p>
        </w:tc>
        <w:tc>
          <w:tcPr>
            <w:tcW w:w="24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2DF90F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МЕСТО РАБОТЫ / ДОЛЖНОСТЬ</w:t>
            </w:r>
          </w:p>
        </w:tc>
      </w:tr>
      <w:tr w:rsidR="008001E3" w:rsidRPr="006F418B" w14:paraId="0A67E3F8" w14:textId="77777777" w:rsidTr="008001E3">
        <w:trPr>
          <w:cantSplit/>
          <w:trHeight w:val="454"/>
        </w:trPr>
        <w:tc>
          <w:tcPr>
            <w:tcW w:w="131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17D5501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032C316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СУПРУГ(А)</w:t>
            </w:r>
          </w:p>
        </w:tc>
        <w:tc>
          <w:tcPr>
            <w:tcW w:w="361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672CD8E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7D447AA7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22501B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17B0A0F4" w14:textId="77777777" w:rsidTr="008001E3">
        <w:trPr>
          <w:cantSplit/>
          <w:trHeight w:val="454"/>
        </w:trPr>
        <w:tc>
          <w:tcPr>
            <w:tcW w:w="131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4EA1517F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60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DC05C04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ДЕТИ</w:t>
            </w:r>
          </w:p>
        </w:tc>
        <w:tc>
          <w:tcPr>
            <w:tcW w:w="361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796C7FD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E831A23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8E99D7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244239CD" w14:textId="77777777" w:rsidTr="008001E3">
        <w:trPr>
          <w:cantSplit/>
          <w:trHeight w:val="454"/>
        </w:trPr>
        <w:tc>
          <w:tcPr>
            <w:tcW w:w="131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6E1B6DEE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60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2D5533A1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61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8AA7E2E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FB78A9E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4DBC6B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70CA8F07" w14:textId="77777777" w:rsidTr="008001E3">
        <w:trPr>
          <w:cantSplit/>
          <w:trHeight w:val="454"/>
        </w:trPr>
        <w:tc>
          <w:tcPr>
            <w:tcW w:w="131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BB03AA7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60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2C6CF97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610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3016B32A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71E42DE4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14:paraId="59C189A6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3B9160BB" w14:textId="77777777" w:rsidTr="008001E3">
        <w:trPr>
          <w:cantSplit/>
          <w:trHeight w:val="454"/>
        </w:trPr>
        <w:tc>
          <w:tcPr>
            <w:tcW w:w="131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25DDE4B3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4C9B62E5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ИНОЕ</w:t>
            </w:r>
            <w:r w:rsidRPr="000B2182">
              <w:rPr>
                <w:rFonts w:ascii="Calibri" w:hAnsi="Calibri"/>
                <w:sz w:val="16"/>
                <w:szCs w:val="16"/>
                <w:lang w:val="en-US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(указать)</w:t>
            </w:r>
          </w:p>
        </w:tc>
        <w:tc>
          <w:tcPr>
            <w:tcW w:w="3610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002DCA0E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77AD2CE9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14:paraId="49A0DED5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28E2EB18" w14:textId="77777777" w:rsidTr="008001E3">
        <w:trPr>
          <w:cantSplit/>
          <w:trHeight w:val="454"/>
        </w:trPr>
        <w:tc>
          <w:tcPr>
            <w:tcW w:w="131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338A71F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F702B26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610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4D34374E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673A97C1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14:paraId="4DDCC0F2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13DCFB76" w14:textId="77777777" w:rsidTr="008001E3">
        <w:trPr>
          <w:cantSplit/>
          <w:trHeight w:val="454"/>
        </w:trPr>
        <w:tc>
          <w:tcPr>
            <w:tcW w:w="13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61AFC4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ДРУГИЕ ИЖДИВЕНЦЫ</w:t>
            </w:r>
          </w:p>
        </w:tc>
        <w:tc>
          <w:tcPr>
            <w:tcW w:w="16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A0C6F2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СТЕПЕНЬ РОДСТВА</w:t>
            </w:r>
          </w:p>
        </w:tc>
        <w:tc>
          <w:tcPr>
            <w:tcW w:w="36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FD1C75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Ф.И.О. (ПОЛНОСТЬЮ)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39BFF3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ГОД РОЖДЕНИЯ</w:t>
            </w:r>
          </w:p>
        </w:tc>
        <w:tc>
          <w:tcPr>
            <w:tcW w:w="24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85821A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МЕСТО РАБОТЫ / ДОЛЖНОСТЬ</w:t>
            </w:r>
          </w:p>
        </w:tc>
      </w:tr>
      <w:tr w:rsidR="008001E3" w:rsidRPr="006F418B" w14:paraId="357FDEBF" w14:textId="77777777" w:rsidTr="008001E3">
        <w:trPr>
          <w:cantSplit/>
          <w:trHeight w:val="454"/>
        </w:trPr>
        <w:tc>
          <w:tcPr>
            <w:tcW w:w="1315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A79371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60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D02B04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ДЕТИ, ПРОЖИВАЮЩИЕ ОТДЕЛЬНО</w:t>
            </w:r>
          </w:p>
        </w:tc>
        <w:tc>
          <w:tcPr>
            <w:tcW w:w="36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F37E9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09813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40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14:paraId="3436CDBF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692FA7C0" w14:textId="77777777" w:rsidTr="008001E3">
        <w:trPr>
          <w:cantSplit/>
          <w:trHeight w:val="454"/>
        </w:trPr>
        <w:tc>
          <w:tcPr>
            <w:tcW w:w="1315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910E5F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E102D8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6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6D203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3AA1C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40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14:paraId="3041D907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34694C59" w14:textId="77777777" w:rsidTr="008001E3">
        <w:trPr>
          <w:cantSplit/>
          <w:trHeight w:val="454"/>
        </w:trPr>
        <w:tc>
          <w:tcPr>
            <w:tcW w:w="1315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435228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B3A778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6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C5F63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44D08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1BED3E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28296205" w14:textId="77777777" w:rsidTr="008001E3">
        <w:trPr>
          <w:cantSplit/>
          <w:trHeight w:val="454"/>
        </w:trPr>
        <w:tc>
          <w:tcPr>
            <w:tcW w:w="1315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A2D0AB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2BFDE5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ИНОЕ (указать)</w:t>
            </w:r>
          </w:p>
        </w:tc>
        <w:tc>
          <w:tcPr>
            <w:tcW w:w="36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828DD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464B4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980CA2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7849CE8A" w14:textId="77777777" w:rsidTr="008001E3">
        <w:trPr>
          <w:cantSplit/>
          <w:trHeight w:val="454"/>
        </w:trPr>
        <w:tc>
          <w:tcPr>
            <w:tcW w:w="1315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A21203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9DFC6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6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A6AE0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2D2D6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6F562E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65BB632D" w14:textId="77777777" w:rsidTr="008001E3">
        <w:trPr>
          <w:cantSplit/>
          <w:trHeight w:val="454"/>
        </w:trPr>
        <w:tc>
          <w:tcPr>
            <w:tcW w:w="13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2858E4D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0F7B7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6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BF5DB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3AC3F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E3D6FC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</w:tbl>
    <w:p w14:paraId="72DF693B" w14:textId="77777777" w:rsidR="008001E3" w:rsidRPr="000B2182" w:rsidRDefault="008001E3" w:rsidP="008001E3">
      <w:pPr>
        <w:spacing w:after="40"/>
        <w:rPr>
          <w:rFonts w:ascii="Calibri" w:hAnsi="Calibri"/>
          <w:sz w:val="16"/>
          <w:szCs w:val="24"/>
        </w:rPr>
      </w:pPr>
      <w:r w:rsidRPr="000B2182">
        <w:rPr>
          <w:rFonts w:ascii="Calibri" w:hAnsi="Calibri"/>
          <w:sz w:val="16"/>
          <w:szCs w:val="24"/>
        </w:rPr>
        <w:t>* К лицам, находящимся на иждивении, относятся лица, находящиеся на Вашем финансовом обеспечении или получающие от Вас помощь, которая является для них постоянным и основным источником средств к существованию</w:t>
      </w:r>
    </w:p>
    <w:p w14:paraId="7FD4F19E" w14:textId="4A9E2B35" w:rsidR="008001E3" w:rsidRPr="00CC3569" w:rsidRDefault="008001E3" w:rsidP="00F742A9">
      <w:pPr>
        <w:numPr>
          <w:ilvl w:val="0"/>
          <w:numId w:val="44"/>
        </w:numPr>
        <w:overflowPunct w:val="0"/>
        <w:autoSpaceDE w:val="0"/>
        <w:autoSpaceDN w:val="0"/>
        <w:adjustRightInd w:val="0"/>
        <w:spacing w:before="240"/>
        <w:ind w:left="851" w:hanging="851"/>
        <w:jc w:val="both"/>
        <w:textAlignment w:val="baseline"/>
        <w:rPr>
          <w:rFonts w:ascii="Calibri" w:hAnsi="Calibri" w:cs="Calibri"/>
          <w:b/>
        </w:rPr>
      </w:pPr>
      <w:r w:rsidRPr="00CC3569">
        <w:rPr>
          <w:rFonts w:ascii="Calibri" w:hAnsi="Calibri" w:cs="Calibri"/>
          <w:b/>
        </w:rPr>
        <w:t xml:space="preserve">СВЕДЕНИЯ ОБ ОБРАЗОВАНИИ </w:t>
      </w:r>
      <w:r w:rsidR="00F62876" w:rsidRPr="00CC3569">
        <w:rPr>
          <w:rFonts w:ascii="Calibri" w:hAnsi="Calibri" w:cs="Calibri"/>
          <w:b/>
        </w:rPr>
        <w:t>ЗАЕМЩИКА</w:t>
      </w:r>
      <w:r w:rsidRPr="00CC3569">
        <w:rPr>
          <w:rFonts w:ascii="Calibri" w:hAnsi="Calibri" w:cs="Calibri"/>
          <w:b/>
        </w:rPr>
        <w:t>:</w:t>
      </w:r>
    </w:p>
    <w:tbl>
      <w:tblPr>
        <w:tblW w:w="5008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2"/>
        <w:gridCol w:w="763"/>
        <w:gridCol w:w="1778"/>
        <w:gridCol w:w="11"/>
        <w:gridCol w:w="6513"/>
        <w:gridCol w:w="7"/>
      </w:tblGrid>
      <w:tr w:rsidR="008001E3" w:rsidRPr="006F418B" w14:paraId="343F54D9" w14:textId="77777777" w:rsidTr="005A36CE">
        <w:trPr>
          <w:gridAfter w:val="1"/>
          <w:wAfter w:w="7" w:type="dxa"/>
          <w:cantSplit/>
          <w:trHeight w:val="454"/>
        </w:trPr>
        <w:tc>
          <w:tcPr>
            <w:tcW w:w="9617" w:type="dxa"/>
            <w:gridSpan w:val="5"/>
            <w:vAlign w:val="center"/>
            <w:hideMark/>
          </w:tcPr>
          <w:p w14:paraId="27463DE6" w14:textId="57F5FB9B" w:rsidR="008001E3" w:rsidRPr="000B2182" w:rsidRDefault="008001E3" w:rsidP="008001E3">
            <w:pPr>
              <w:spacing w:after="120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739BD">
              <w:rPr>
                <w:rFonts w:ascii="Calibri" w:hAnsi="Calibri"/>
                <w:sz w:val="16"/>
                <w:szCs w:val="16"/>
              </w:rPr>
            </w:r>
            <w:r w:rsidR="00A739BD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СРЕДНЕЕ (ОБЩЕЕ)</w:t>
            </w:r>
            <w:r w:rsidRPr="000B2182">
              <w:rPr>
                <w:rFonts w:ascii="Calibri" w:hAnsi="Calibri"/>
                <w:sz w:val="16"/>
                <w:szCs w:val="16"/>
              </w:rPr>
              <w:tab/>
            </w:r>
            <w:r w:rsidRPr="000B2182">
              <w:rPr>
                <w:rFonts w:ascii="Calibri" w:hAnsi="Calibri"/>
                <w:sz w:val="16"/>
                <w:szCs w:val="16"/>
              </w:rPr>
              <w:tab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739BD">
              <w:rPr>
                <w:rFonts w:ascii="Calibri" w:hAnsi="Calibri"/>
                <w:sz w:val="16"/>
                <w:szCs w:val="16"/>
              </w:rPr>
            </w:r>
            <w:r w:rsidR="00A739BD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СРЕДНЕЕ СПЕЦИАЛЬНОЕ</w:t>
            </w:r>
            <w:r w:rsidRPr="000B2182">
              <w:rPr>
                <w:rFonts w:ascii="Calibri" w:hAnsi="Calibri"/>
                <w:sz w:val="16"/>
                <w:szCs w:val="16"/>
              </w:rPr>
              <w:tab/>
            </w:r>
            <w:r w:rsidRPr="000B2182">
              <w:rPr>
                <w:rFonts w:ascii="Calibri" w:hAnsi="Calibri"/>
                <w:sz w:val="16"/>
                <w:szCs w:val="16"/>
              </w:rPr>
              <w:tab/>
            </w:r>
            <w:r w:rsidRPr="000B2182">
              <w:rPr>
                <w:rFonts w:ascii="Calibri" w:hAnsi="Calibri"/>
                <w:sz w:val="16"/>
                <w:szCs w:val="16"/>
              </w:rPr>
              <w:tab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739BD">
              <w:rPr>
                <w:rFonts w:ascii="Calibri" w:hAnsi="Calibri"/>
                <w:sz w:val="16"/>
                <w:szCs w:val="16"/>
              </w:rPr>
            </w:r>
            <w:r w:rsidR="00A739BD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НЕОКОНЧЕННОЕ ВЫСШЕЕ</w:t>
            </w:r>
          </w:p>
          <w:p w14:paraId="4CC17200" w14:textId="1F66E3EA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739BD">
              <w:rPr>
                <w:rFonts w:ascii="Calibri" w:hAnsi="Calibri"/>
                <w:sz w:val="16"/>
                <w:szCs w:val="16"/>
              </w:rPr>
            </w:r>
            <w:r w:rsidR="00A739BD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ВЫСШЕЕ (ПРОФЕССИОНАЛЬНОЕ)</w:t>
            </w:r>
            <w:r w:rsidRPr="000B2182">
              <w:rPr>
                <w:rFonts w:ascii="Calibri" w:hAnsi="Calibri"/>
                <w:sz w:val="16"/>
                <w:szCs w:val="16"/>
              </w:rPr>
              <w:tab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739BD">
              <w:rPr>
                <w:rFonts w:ascii="Calibri" w:hAnsi="Calibri"/>
                <w:sz w:val="16"/>
                <w:szCs w:val="16"/>
              </w:rPr>
            </w:r>
            <w:r w:rsidR="00A739BD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ВТОРОЕ ВЫСШЕЕ</w:t>
            </w:r>
            <w:r w:rsidRPr="000B2182">
              <w:rPr>
                <w:rFonts w:ascii="Calibri" w:hAnsi="Calibri"/>
                <w:sz w:val="16"/>
                <w:szCs w:val="16"/>
              </w:rPr>
              <w:tab/>
            </w:r>
            <w:r w:rsidRPr="000B2182">
              <w:rPr>
                <w:rFonts w:ascii="Calibri" w:hAnsi="Calibri"/>
                <w:sz w:val="16"/>
                <w:szCs w:val="16"/>
              </w:rPr>
              <w:tab/>
            </w:r>
            <w:r w:rsidRPr="000B2182">
              <w:rPr>
                <w:rFonts w:ascii="Calibri" w:hAnsi="Calibri"/>
                <w:sz w:val="16"/>
                <w:szCs w:val="16"/>
              </w:rPr>
              <w:tab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739BD">
              <w:rPr>
                <w:rFonts w:ascii="Calibri" w:hAnsi="Calibri"/>
                <w:sz w:val="16"/>
                <w:szCs w:val="16"/>
              </w:rPr>
            </w:r>
            <w:r w:rsidR="00A739BD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ПОСЛЕВУЗОВСКОЕ</w:t>
            </w:r>
          </w:p>
        </w:tc>
      </w:tr>
      <w:tr w:rsidR="008001E3" w:rsidRPr="006F418B" w14:paraId="296F70DD" w14:textId="77777777" w:rsidTr="005A36CE">
        <w:trPr>
          <w:gridAfter w:val="1"/>
          <w:wAfter w:w="7" w:type="dxa"/>
          <w:cantSplit/>
          <w:trHeight w:val="454"/>
        </w:trPr>
        <w:tc>
          <w:tcPr>
            <w:tcW w:w="9617" w:type="dxa"/>
            <w:gridSpan w:val="5"/>
            <w:vAlign w:val="center"/>
            <w:hideMark/>
          </w:tcPr>
          <w:p w14:paraId="7CA6E36B" w14:textId="49A5F322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739BD">
              <w:rPr>
                <w:rFonts w:ascii="Calibri" w:hAnsi="Calibri"/>
                <w:sz w:val="16"/>
                <w:szCs w:val="16"/>
              </w:rPr>
            </w:r>
            <w:r w:rsidR="00A739BD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ЭКОНОМИЧЕСКОЕ</w:t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   </w:t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739BD">
              <w:rPr>
                <w:rFonts w:ascii="Calibri" w:hAnsi="Calibri"/>
                <w:sz w:val="16"/>
                <w:szCs w:val="16"/>
              </w:rPr>
            </w:r>
            <w:r w:rsidR="00A739BD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ЮРИДИЧЕСКОЕ</w:t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   </w:t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739BD">
              <w:rPr>
                <w:rFonts w:ascii="Calibri" w:hAnsi="Calibri"/>
                <w:sz w:val="16"/>
                <w:szCs w:val="16"/>
              </w:rPr>
            </w:r>
            <w:r w:rsidR="00A739BD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МЕДИЦИНСКОЕ</w:t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   </w:t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739BD">
              <w:rPr>
                <w:rFonts w:ascii="Calibri" w:hAnsi="Calibri"/>
                <w:sz w:val="16"/>
                <w:szCs w:val="16"/>
              </w:rPr>
            </w:r>
            <w:r w:rsidR="00A739BD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ТЕХНИЧЕСКОЕ</w:t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   </w:t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739BD">
              <w:rPr>
                <w:rFonts w:ascii="Calibri" w:hAnsi="Calibri"/>
                <w:sz w:val="16"/>
                <w:szCs w:val="16"/>
              </w:rPr>
            </w:r>
            <w:r w:rsidR="00A739BD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ГУМАНИТАРНОЕ</w:t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  </w:t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739BD">
              <w:rPr>
                <w:rFonts w:ascii="Calibri" w:hAnsi="Calibri"/>
                <w:sz w:val="16"/>
                <w:szCs w:val="16"/>
              </w:rPr>
            </w:r>
            <w:r w:rsidR="00A739BD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ВОЕННОЕ</w:t>
            </w:r>
          </w:p>
        </w:tc>
      </w:tr>
      <w:tr w:rsidR="008001E3" w:rsidRPr="006F418B" w14:paraId="12766C97" w14:textId="77777777" w:rsidTr="005A36CE">
        <w:trPr>
          <w:gridAfter w:val="1"/>
          <w:wAfter w:w="7" w:type="dxa"/>
          <w:cantSplit/>
          <w:trHeight w:val="454"/>
        </w:trPr>
        <w:tc>
          <w:tcPr>
            <w:tcW w:w="552" w:type="dxa"/>
            <w:vMerge w:val="restart"/>
            <w:vAlign w:val="center"/>
            <w:hideMark/>
          </w:tcPr>
          <w:p w14:paraId="3349A4D4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 xml:space="preserve">1-ОЕ </w:t>
            </w:r>
          </w:p>
        </w:tc>
        <w:tc>
          <w:tcPr>
            <w:tcW w:w="2541" w:type="dxa"/>
            <w:gridSpan w:val="2"/>
            <w:vAlign w:val="center"/>
            <w:hideMark/>
          </w:tcPr>
          <w:p w14:paraId="2B452AFD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МЕСТО ПОЛУЧЕНИЯ ОБРАЗОВАНИЯ</w:t>
            </w:r>
          </w:p>
        </w:tc>
        <w:tc>
          <w:tcPr>
            <w:tcW w:w="6524" w:type="dxa"/>
            <w:gridSpan w:val="2"/>
            <w:vAlign w:val="center"/>
            <w:hideMark/>
          </w:tcPr>
          <w:p w14:paraId="178EFAD0" w14:textId="05B4DF59" w:rsidR="008001E3" w:rsidRPr="000B2182" w:rsidRDefault="008001E3" w:rsidP="008001E3">
            <w:pPr>
              <w:spacing w:after="120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739BD">
              <w:rPr>
                <w:rFonts w:ascii="Calibri" w:hAnsi="Calibri"/>
                <w:sz w:val="16"/>
                <w:szCs w:val="16"/>
              </w:rPr>
            </w:r>
            <w:r w:rsidR="00A739BD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РФ, ГОСУДАРСТВЕННЫЙ ВУЗ</w:t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   </w:t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739BD">
              <w:rPr>
                <w:rFonts w:ascii="Calibri" w:hAnsi="Calibri"/>
                <w:sz w:val="16"/>
                <w:szCs w:val="16"/>
              </w:rPr>
            </w:r>
            <w:r w:rsidR="00A739BD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РФ, ЧАСТНЫЙ ВУЗ</w:t>
            </w:r>
          </w:p>
          <w:p w14:paraId="6338BB4D" w14:textId="06E8FD8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739BD">
              <w:rPr>
                <w:rFonts w:ascii="Calibri" w:hAnsi="Calibri"/>
                <w:sz w:val="16"/>
                <w:szCs w:val="16"/>
              </w:rPr>
            </w:r>
            <w:r w:rsidR="00A739BD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ИНОЕ (указать) ________________________________________________________________</w:t>
            </w:r>
          </w:p>
        </w:tc>
      </w:tr>
      <w:tr w:rsidR="008001E3" w:rsidRPr="006F418B" w14:paraId="78610171" w14:textId="77777777" w:rsidTr="005A36CE">
        <w:trPr>
          <w:gridAfter w:val="1"/>
          <w:wAfter w:w="7" w:type="dxa"/>
          <w:cantSplit/>
          <w:trHeight w:val="454"/>
        </w:trPr>
        <w:tc>
          <w:tcPr>
            <w:tcW w:w="552" w:type="dxa"/>
            <w:vMerge/>
            <w:vAlign w:val="center"/>
            <w:hideMark/>
          </w:tcPr>
          <w:p w14:paraId="64309ABF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541" w:type="dxa"/>
            <w:gridSpan w:val="2"/>
            <w:vAlign w:val="center"/>
            <w:hideMark/>
          </w:tcPr>
          <w:p w14:paraId="37AD6C93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НАИМЕНОВАНИЕ УЧЕБНОГО ЗАВЕДЕНИЯ</w:t>
            </w:r>
          </w:p>
        </w:tc>
        <w:tc>
          <w:tcPr>
            <w:tcW w:w="6524" w:type="dxa"/>
            <w:gridSpan w:val="2"/>
            <w:vAlign w:val="center"/>
          </w:tcPr>
          <w:p w14:paraId="132B1F6B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7405F778" w14:textId="77777777" w:rsidTr="005A36CE">
        <w:trPr>
          <w:gridAfter w:val="1"/>
          <w:wAfter w:w="7" w:type="dxa"/>
          <w:cantSplit/>
          <w:trHeight w:val="454"/>
        </w:trPr>
        <w:tc>
          <w:tcPr>
            <w:tcW w:w="552" w:type="dxa"/>
            <w:vMerge/>
            <w:vAlign w:val="center"/>
            <w:hideMark/>
          </w:tcPr>
          <w:p w14:paraId="3C814762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541" w:type="dxa"/>
            <w:gridSpan w:val="2"/>
            <w:vAlign w:val="center"/>
            <w:hideMark/>
          </w:tcPr>
          <w:p w14:paraId="469C53D7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СПЕЦИАЛЬНОСТЬ</w:t>
            </w:r>
          </w:p>
        </w:tc>
        <w:tc>
          <w:tcPr>
            <w:tcW w:w="6524" w:type="dxa"/>
            <w:gridSpan w:val="2"/>
            <w:vAlign w:val="center"/>
          </w:tcPr>
          <w:p w14:paraId="764945C1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65C1B9DC" w14:textId="77777777" w:rsidTr="005A36CE">
        <w:trPr>
          <w:cantSplit/>
          <w:trHeight w:val="454"/>
        </w:trPr>
        <w:tc>
          <w:tcPr>
            <w:tcW w:w="552" w:type="dxa"/>
            <w:vMerge w:val="restart"/>
            <w:vAlign w:val="center"/>
            <w:hideMark/>
          </w:tcPr>
          <w:p w14:paraId="23F3A843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2-ОЕ</w:t>
            </w:r>
          </w:p>
        </w:tc>
        <w:tc>
          <w:tcPr>
            <w:tcW w:w="2552" w:type="dxa"/>
            <w:gridSpan w:val="3"/>
            <w:vAlign w:val="center"/>
            <w:hideMark/>
          </w:tcPr>
          <w:p w14:paraId="558ADAF2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МЕСТО ПОЛУЧЕНИЯ ОБРАЗОВАНИЯ</w:t>
            </w:r>
          </w:p>
        </w:tc>
        <w:tc>
          <w:tcPr>
            <w:tcW w:w="6520" w:type="dxa"/>
            <w:gridSpan w:val="2"/>
            <w:vAlign w:val="center"/>
            <w:hideMark/>
          </w:tcPr>
          <w:p w14:paraId="4AFE5021" w14:textId="224F24EB" w:rsidR="008001E3" w:rsidRPr="000B2182" w:rsidRDefault="008001E3" w:rsidP="008001E3">
            <w:pPr>
              <w:spacing w:after="120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739BD">
              <w:rPr>
                <w:rFonts w:ascii="Calibri" w:hAnsi="Calibri"/>
                <w:sz w:val="16"/>
                <w:szCs w:val="16"/>
              </w:rPr>
            </w:r>
            <w:r w:rsidR="00A739BD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РФ, ГОСУДАРСТВЕННЫЙ ВУЗ</w:t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   </w:t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739BD">
              <w:rPr>
                <w:rFonts w:ascii="Calibri" w:hAnsi="Calibri"/>
                <w:sz w:val="16"/>
                <w:szCs w:val="16"/>
              </w:rPr>
            </w:r>
            <w:r w:rsidR="00A739BD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РФ, ЧАСТНЫЙ ВУЗ</w:t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   </w:t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739BD">
              <w:rPr>
                <w:rFonts w:ascii="Calibri" w:hAnsi="Calibri"/>
                <w:sz w:val="16"/>
                <w:szCs w:val="16"/>
              </w:rPr>
            </w:r>
            <w:r w:rsidR="00A739BD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ЕВРОПА, СЕВЕРНАЯ АМЕРИКА, АВСТРАЛИЯ, НОВАЯ ЗЕЛАНДИЯ</w:t>
            </w:r>
          </w:p>
          <w:p w14:paraId="1954D024" w14:textId="51480703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739BD">
              <w:rPr>
                <w:rFonts w:ascii="Calibri" w:hAnsi="Calibri"/>
                <w:sz w:val="16"/>
                <w:szCs w:val="16"/>
              </w:rPr>
            </w:r>
            <w:r w:rsidR="00A739BD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ИНОЕ (указать) ________________________________________________________________</w:t>
            </w:r>
          </w:p>
        </w:tc>
      </w:tr>
      <w:tr w:rsidR="008001E3" w:rsidRPr="006F418B" w14:paraId="422262DE" w14:textId="77777777" w:rsidTr="005A36CE">
        <w:trPr>
          <w:cantSplit/>
          <w:trHeight w:val="454"/>
        </w:trPr>
        <w:tc>
          <w:tcPr>
            <w:tcW w:w="552" w:type="dxa"/>
            <w:vMerge/>
            <w:vAlign w:val="center"/>
            <w:hideMark/>
          </w:tcPr>
          <w:p w14:paraId="54042362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552" w:type="dxa"/>
            <w:gridSpan w:val="3"/>
            <w:vAlign w:val="center"/>
            <w:hideMark/>
          </w:tcPr>
          <w:p w14:paraId="3DCE471C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НАИМЕНОВАНИЕ УЧЕБНОГО ЗАВЕДЕНИЯ</w:t>
            </w:r>
          </w:p>
        </w:tc>
        <w:tc>
          <w:tcPr>
            <w:tcW w:w="6520" w:type="dxa"/>
            <w:gridSpan w:val="2"/>
            <w:vAlign w:val="center"/>
          </w:tcPr>
          <w:p w14:paraId="2D8AD537" w14:textId="77777777" w:rsidR="008001E3" w:rsidRPr="000B2182" w:rsidRDefault="008001E3" w:rsidP="008001E3">
            <w:pPr>
              <w:ind w:left="-1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1A3EF108" w14:textId="77777777" w:rsidTr="005A36CE">
        <w:trPr>
          <w:cantSplit/>
          <w:trHeight w:val="454"/>
        </w:trPr>
        <w:tc>
          <w:tcPr>
            <w:tcW w:w="552" w:type="dxa"/>
            <w:vMerge/>
            <w:vAlign w:val="center"/>
            <w:hideMark/>
          </w:tcPr>
          <w:p w14:paraId="3C37A7DB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552" w:type="dxa"/>
            <w:gridSpan w:val="3"/>
            <w:vAlign w:val="center"/>
            <w:hideMark/>
          </w:tcPr>
          <w:p w14:paraId="3E2F41CB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СПЕЦИАЛЬНОСТЬ</w:t>
            </w:r>
          </w:p>
        </w:tc>
        <w:tc>
          <w:tcPr>
            <w:tcW w:w="6520" w:type="dxa"/>
            <w:gridSpan w:val="2"/>
            <w:vAlign w:val="center"/>
          </w:tcPr>
          <w:p w14:paraId="35FBDC4B" w14:textId="77777777" w:rsidR="008001E3" w:rsidRPr="000B2182" w:rsidRDefault="008001E3" w:rsidP="008001E3">
            <w:pPr>
              <w:ind w:left="-1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0C1BFA2B" w14:textId="77777777" w:rsidTr="005A36CE">
        <w:trPr>
          <w:cantSplit/>
          <w:trHeight w:val="454"/>
        </w:trPr>
        <w:tc>
          <w:tcPr>
            <w:tcW w:w="1315" w:type="dxa"/>
            <w:gridSpan w:val="2"/>
            <w:vMerge w:val="restart"/>
            <w:vAlign w:val="center"/>
            <w:hideMark/>
          </w:tcPr>
          <w:p w14:paraId="7BB173D4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НАЛИЧИЕ УЧЕНОЙ СТЕПЕНИ**</w:t>
            </w:r>
          </w:p>
        </w:tc>
        <w:tc>
          <w:tcPr>
            <w:tcW w:w="8309" w:type="dxa"/>
            <w:gridSpan w:val="4"/>
            <w:vAlign w:val="center"/>
            <w:hideMark/>
          </w:tcPr>
          <w:p w14:paraId="61B5877F" w14:textId="1F4C247C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739BD">
              <w:rPr>
                <w:rFonts w:ascii="Calibri" w:hAnsi="Calibri"/>
                <w:sz w:val="16"/>
                <w:szCs w:val="16"/>
              </w:rPr>
            </w:r>
            <w:r w:rsidR="00A739BD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КАНДИДАТ НАУК</w:t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   </w:t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739BD">
              <w:rPr>
                <w:rFonts w:ascii="Calibri" w:hAnsi="Calibri"/>
                <w:sz w:val="16"/>
                <w:szCs w:val="16"/>
              </w:rPr>
            </w:r>
            <w:r w:rsidR="00A739BD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ДОКТОР НАУК</w:t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   </w:t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739BD">
              <w:rPr>
                <w:rFonts w:ascii="Calibri" w:hAnsi="Calibri"/>
                <w:sz w:val="16"/>
                <w:szCs w:val="16"/>
              </w:rPr>
            </w:r>
            <w:r w:rsidR="00A739BD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  <w:lang w:val="en-US"/>
              </w:rPr>
              <w:t>MBA</w:t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   </w:t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739BD">
              <w:rPr>
                <w:rFonts w:ascii="Calibri" w:hAnsi="Calibri"/>
                <w:sz w:val="16"/>
                <w:szCs w:val="16"/>
              </w:rPr>
            </w:r>
            <w:r w:rsidR="00A739BD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ИНОЕ (указать)</w:t>
            </w:r>
          </w:p>
        </w:tc>
      </w:tr>
      <w:tr w:rsidR="008001E3" w:rsidRPr="006F418B" w14:paraId="5A4D6DBE" w14:textId="77777777" w:rsidTr="005A36CE">
        <w:trPr>
          <w:cantSplit/>
          <w:trHeight w:val="454"/>
        </w:trPr>
        <w:tc>
          <w:tcPr>
            <w:tcW w:w="1315" w:type="dxa"/>
            <w:gridSpan w:val="2"/>
            <w:vMerge/>
            <w:vAlign w:val="center"/>
            <w:hideMark/>
          </w:tcPr>
          <w:p w14:paraId="2858EDBC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89" w:type="dxa"/>
            <w:gridSpan w:val="2"/>
            <w:vAlign w:val="center"/>
            <w:hideMark/>
          </w:tcPr>
          <w:p w14:paraId="76A4FBEB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В КАКОЙ ОБЛАСТИ</w:t>
            </w:r>
          </w:p>
        </w:tc>
        <w:tc>
          <w:tcPr>
            <w:tcW w:w="6520" w:type="dxa"/>
            <w:gridSpan w:val="2"/>
            <w:vAlign w:val="center"/>
          </w:tcPr>
          <w:p w14:paraId="3261502C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1822A662" w14:textId="77777777" w:rsidTr="005A36CE">
        <w:trPr>
          <w:cantSplit/>
          <w:trHeight w:val="454"/>
        </w:trPr>
        <w:tc>
          <w:tcPr>
            <w:tcW w:w="3104" w:type="dxa"/>
            <w:gridSpan w:val="4"/>
            <w:vAlign w:val="center"/>
            <w:hideMark/>
          </w:tcPr>
          <w:p w14:paraId="6777EFFB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НАЛИЧИЕ КВАЛИФИКАЦИОННЫХ АТТЕСТАТОВ, ПАТЕНТОВ, ЛИЦЕНЗИЙ</w:t>
            </w:r>
          </w:p>
        </w:tc>
        <w:tc>
          <w:tcPr>
            <w:tcW w:w="6520" w:type="dxa"/>
            <w:gridSpan w:val="2"/>
            <w:vAlign w:val="center"/>
          </w:tcPr>
          <w:p w14:paraId="7F3E67D7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</w:tbl>
    <w:p w14:paraId="0455BA13" w14:textId="77777777" w:rsidR="008001E3" w:rsidRPr="000B2182" w:rsidRDefault="008001E3" w:rsidP="008001E3">
      <w:pPr>
        <w:spacing w:after="40"/>
        <w:rPr>
          <w:rFonts w:ascii="Calibri" w:hAnsi="Calibri"/>
          <w:b/>
          <w:sz w:val="16"/>
          <w:szCs w:val="24"/>
        </w:rPr>
      </w:pPr>
      <w:r w:rsidRPr="000B2182">
        <w:rPr>
          <w:rFonts w:ascii="Calibri" w:hAnsi="Calibri"/>
          <w:sz w:val="16"/>
          <w:szCs w:val="24"/>
        </w:rPr>
        <w:t>** В том числе, наличие ученой степени в соответствии с международными стандартами.</w:t>
      </w:r>
    </w:p>
    <w:p w14:paraId="67D00E6B" w14:textId="47206A9C" w:rsidR="008001E3" w:rsidRPr="00CC3569" w:rsidRDefault="008001E3" w:rsidP="00F742A9">
      <w:pPr>
        <w:numPr>
          <w:ilvl w:val="0"/>
          <w:numId w:val="44"/>
        </w:numPr>
        <w:overflowPunct w:val="0"/>
        <w:autoSpaceDE w:val="0"/>
        <w:autoSpaceDN w:val="0"/>
        <w:adjustRightInd w:val="0"/>
        <w:spacing w:before="240"/>
        <w:ind w:left="851" w:hanging="851"/>
        <w:jc w:val="both"/>
        <w:textAlignment w:val="baseline"/>
        <w:rPr>
          <w:rFonts w:ascii="Calibri" w:hAnsi="Calibri" w:cs="Calibri"/>
          <w:b/>
        </w:rPr>
      </w:pPr>
      <w:r w:rsidRPr="00CC3569">
        <w:rPr>
          <w:rFonts w:ascii="Calibri" w:hAnsi="Calibri" w:cs="Calibri"/>
          <w:b/>
        </w:rPr>
        <w:t xml:space="preserve">СВЕДЕНИЯ О ЗАНЯТОСТИ </w:t>
      </w:r>
      <w:r w:rsidR="00F62876" w:rsidRPr="00CC3569">
        <w:rPr>
          <w:rFonts w:ascii="Calibri" w:hAnsi="Calibri" w:cs="Calibri"/>
          <w:b/>
        </w:rPr>
        <w:t>ЗАЕМЩИКА</w:t>
      </w:r>
      <w:r w:rsidRPr="00CC3569">
        <w:rPr>
          <w:rFonts w:ascii="Calibri" w:hAnsi="Calibri" w:cs="Calibri"/>
          <w:b/>
        </w:rPr>
        <w:t>: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20"/>
        <w:gridCol w:w="9"/>
        <w:gridCol w:w="1459"/>
        <w:gridCol w:w="1777"/>
        <w:gridCol w:w="128"/>
        <w:gridCol w:w="429"/>
        <w:gridCol w:w="363"/>
        <w:gridCol w:w="60"/>
        <w:gridCol w:w="869"/>
        <w:gridCol w:w="87"/>
        <w:gridCol w:w="416"/>
        <w:gridCol w:w="385"/>
        <w:gridCol w:w="1907"/>
      </w:tblGrid>
      <w:tr w:rsidR="008001E3" w:rsidRPr="006F418B" w14:paraId="2E42F14B" w14:textId="77777777" w:rsidTr="008001E3">
        <w:trPr>
          <w:cantSplit/>
          <w:trHeight w:val="454"/>
        </w:trPr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3C5FC75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СТАТУС</w:t>
            </w:r>
          </w:p>
        </w:tc>
        <w:tc>
          <w:tcPr>
            <w:tcW w:w="7888" w:type="dxa"/>
            <w:gridSpan w:val="1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2E952" w14:textId="7894A056" w:rsidR="008001E3" w:rsidRPr="000B2182" w:rsidRDefault="008001E3" w:rsidP="008001E3">
            <w:pPr>
              <w:spacing w:after="120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739BD">
              <w:rPr>
                <w:rFonts w:ascii="Calibri" w:hAnsi="Calibri"/>
                <w:sz w:val="16"/>
                <w:szCs w:val="16"/>
              </w:rPr>
            </w:r>
            <w:r w:rsidR="00A739BD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СОБСТВЕННОЕ ДЕЛО</w:t>
            </w:r>
            <w:r w:rsidRPr="000B2182">
              <w:rPr>
                <w:rFonts w:ascii="Calibri" w:hAnsi="Calibri"/>
                <w:sz w:val="16"/>
                <w:szCs w:val="16"/>
              </w:rPr>
              <w:tab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739BD">
              <w:rPr>
                <w:rFonts w:ascii="Calibri" w:hAnsi="Calibri"/>
                <w:sz w:val="16"/>
                <w:szCs w:val="16"/>
              </w:rPr>
            </w:r>
            <w:r w:rsidR="00A739BD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ЧАСТНАЯ ПРАКТИКА</w:t>
            </w:r>
            <w:r w:rsidRPr="000B2182">
              <w:rPr>
                <w:rFonts w:ascii="Calibri" w:hAnsi="Calibri"/>
                <w:sz w:val="16"/>
                <w:szCs w:val="16"/>
              </w:rPr>
              <w:tab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739BD">
              <w:rPr>
                <w:rFonts w:ascii="Calibri" w:hAnsi="Calibri"/>
                <w:sz w:val="16"/>
                <w:szCs w:val="16"/>
              </w:rPr>
            </w:r>
            <w:r w:rsidR="00A739BD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РАБОТА ПО НАЙМУ (ТРУДОВОМУ ДОГОВОРУ)</w:t>
            </w:r>
          </w:p>
          <w:p w14:paraId="4C6DE04E" w14:textId="72F165B3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739BD">
              <w:rPr>
                <w:rFonts w:ascii="Calibri" w:hAnsi="Calibri"/>
                <w:sz w:val="16"/>
                <w:szCs w:val="16"/>
              </w:rPr>
            </w:r>
            <w:r w:rsidR="00A739BD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ВОЕННОСЛУЖАЩИЙ</w:t>
            </w:r>
            <w:r w:rsidRPr="000B2182">
              <w:rPr>
                <w:rFonts w:ascii="Calibri" w:hAnsi="Calibri"/>
                <w:sz w:val="16"/>
                <w:szCs w:val="16"/>
              </w:rPr>
              <w:tab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739BD">
              <w:rPr>
                <w:rFonts w:ascii="Calibri" w:hAnsi="Calibri"/>
                <w:sz w:val="16"/>
                <w:szCs w:val="16"/>
              </w:rPr>
            </w:r>
            <w:r w:rsidR="00A739BD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ПЕНСИОНЕР</w:t>
            </w:r>
            <w:r w:rsidRPr="000B2182">
              <w:rPr>
                <w:rFonts w:ascii="Calibri" w:hAnsi="Calibri"/>
                <w:sz w:val="16"/>
                <w:szCs w:val="16"/>
              </w:rPr>
              <w:tab/>
            </w:r>
            <w:r w:rsidRPr="000B2182">
              <w:rPr>
                <w:rFonts w:ascii="Calibri" w:hAnsi="Calibri"/>
                <w:sz w:val="16"/>
                <w:szCs w:val="16"/>
              </w:rPr>
              <w:tab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739BD">
              <w:rPr>
                <w:rFonts w:ascii="Calibri" w:hAnsi="Calibri"/>
                <w:sz w:val="16"/>
                <w:szCs w:val="16"/>
              </w:rPr>
            </w:r>
            <w:r w:rsidR="00A739BD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УЧАЩИЙСЯ</w:t>
            </w:r>
            <w:r w:rsidRPr="000B2182">
              <w:rPr>
                <w:rFonts w:ascii="Calibri" w:hAnsi="Calibri"/>
                <w:sz w:val="16"/>
                <w:szCs w:val="16"/>
              </w:rPr>
              <w:tab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739BD">
              <w:rPr>
                <w:rFonts w:ascii="Calibri" w:hAnsi="Calibri"/>
                <w:sz w:val="16"/>
                <w:szCs w:val="16"/>
              </w:rPr>
            </w:r>
            <w:r w:rsidR="00A739BD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БЕЗРАБОТНЫЙ</w:t>
            </w:r>
          </w:p>
        </w:tc>
      </w:tr>
      <w:tr w:rsidR="008001E3" w:rsidRPr="006F418B" w14:paraId="5CD7B9BE" w14:textId="77777777" w:rsidTr="008001E3">
        <w:trPr>
          <w:cantSplit/>
          <w:trHeight w:val="454"/>
        </w:trPr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92FA5BB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СЕКТОР ЭКОНОМИКИ</w:t>
            </w:r>
          </w:p>
        </w:tc>
        <w:tc>
          <w:tcPr>
            <w:tcW w:w="7888" w:type="dxa"/>
            <w:gridSpan w:val="1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5EED2" w14:textId="130BC71A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739BD">
              <w:rPr>
                <w:rFonts w:ascii="Calibri" w:hAnsi="Calibri"/>
                <w:sz w:val="16"/>
                <w:szCs w:val="16"/>
              </w:rPr>
            </w:r>
            <w:r w:rsidR="00A739BD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ГОСУДАРСТВЕННЫЙ СЕКТОР</w:t>
            </w:r>
            <w:r w:rsidRPr="000B2182">
              <w:rPr>
                <w:rFonts w:ascii="Calibri" w:hAnsi="Calibri"/>
                <w:sz w:val="16"/>
                <w:szCs w:val="16"/>
              </w:rPr>
              <w:tab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739BD">
              <w:rPr>
                <w:rFonts w:ascii="Calibri" w:hAnsi="Calibri"/>
                <w:sz w:val="16"/>
                <w:szCs w:val="16"/>
              </w:rPr>
            </w:r>
            <w:r w:rsidR="00A739BD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 xml:space="preserve">ЧАСТНЫЙ СЕКТОР </w:t>
            </w:r>
            <w:r w:rsidRPr="000B2182">
              <w:rPr>
                <w:rFonts w:ascii="Calibri" w:hAnsi="Calibri"/>
                <w:sz w:val="16"/>
                <w:szCs w:val="16"/>
              </w:rPr>
              <w:tab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739BD">
              <w:rPr>
                <w:rFonts w:ascii="Calibri" w:hAnsi="Calibri"/>
                <w:sz w:val="16"/>
                <w:szCs w:val="16"/>
              </w:rPr>
            </w:r>
            <w:r w:rsidR="00A739BD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ИНОЕ (указать):________________________________</w:t>
            </w:r>
          </w:p>
        </w:tc>
      </w:tr>
      <w:tr w:rsidR="008001E3" w:rsidRPr="006F418B" w14:paraId="0BF4F3C8" w14:textId="77777777" w:rsidTr="008001E3">
        <w:trPr>
          <w:cantSplit/>
          <w:trHeight w:val="454"/>
        </w:trPr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AFD847D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СФЕРА ДЕЯТЕЛЬНОСТИ</w:t>
            </w:r>
          </w:p>
        </w:tc>
        <w:tc>
          <w:tcPr>
            <w:tcW w:w="7888" w:type="dxa"/>
            <w:gridSpan w:val="1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0A0C7" w14:textId="06A19DD0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739BD">
              <w:rPr>
                <w:rFonts w:ascii="Calibri" w:hAnsi="Calibri"/>
                <w:sz w:val="16"/>
                <w:szCs w:val="16"/>
              </w:rPr>
            </w:r>
            <w:r w:rsidR="00A739BD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ФИНАНСЫ</w:t>
            </w:r>
            <w:r w:rsidRPr="000B2182">
              <w:rPr>
                <w:rFonts w:ascii="Calibri" w:hAnsi="Calibri"/>
                <w:sz w:val="16"/>
                <w:szCs w:val="16"/>
              </w:rPr>
              <w:tab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739BD">
              <w:rPr>
                <w:rFonts w:ascii="Calibri" w:hAnsi="Calibri"/>
                <w:sz w:val="16"/>
                <w:szCs w:val="16"/>
              </w:rPr>
            </w:r>
            <w:r w:rsidR="00A739BD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ТОРГОВЛЯ</w:t>
            </w:r>
            <w:r w:rsidRPr="000B2182">
              <w:rPr>
                <w:rFonts w:ascii="Calibri" w:hAnsi="Calibri"/>
                <w:sz w:val="16"/>
                <w:szCs w:val="16"/>
              </w:rPr>
              <w:tab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739BD">
              <w:rPr>
                <w:rFonts w:ascii="Calibri" w:hAnsi="Calibri"/>
                <w:sz w:val="16"/>
                <w:szCs w:val="16"/>
              </w:rPr>
            </w:r>
            <w:r w:rsidR="00A739BD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УСЛУГИ</w:t>
            </w:r>
            <w:r w:rsidRPr="000B2182">
              <w:rPr>
                <w:rFonts w:ascii="Calibri" w:hAnsi="Calibri"/>
                <w:sz w:val="16"/>
                <w:szCs w:val="16"/>
              </w:rPr>
              <w:tab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739BD">
              <w:rPr>
                <w:rFonts w:ascii="Calibri" w:hAnsi="Calibri"/>
                <w:sz w:val="16"/>
                <w:szCs w:val="16"/>
              </w:rPr>
            </w:r>
            <w:r w:rsidR="00A739BD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СТРОИТЕЛЬСТВО</w:t>
            </w:r>
          </w:p>
          <w:p w14:paraId="40B4C550" w14:textId="260817C1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739BD">
              <w:rPr>
                <w:rFonts w:ascii="Calibri" w:hAnsi="Calibri"/>
                <w:sz w:val="16"/>
                <w:szCs w:val="16"/>
              </w:rPr>
            </w:r>
            <w:r w:rsidR="00A739BD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МАШИНОСТРОЕНИЕ</w:t>
            </w:r>
            <w:r w:rsidRPr="000B2182">
              <w:rPr>
                <w:rFonts w:ascii="Calibri" w:hAnsi="Calibri"/>
                <w:sz w:val="16"/>
                <w:szCs w:val="16"/>
              </w:rPr>
              <w:tab/>
            </w:r>
            <w:r w:rsidRPr="000B2182">
              <w:rPr>
                <w:rFonts w:ascii="Calibri" w:hAnsi="Calibri"/>
                <w:sz w:val="16"/>
                <w:szCs w:val="16"/>
              </w:rPr>
              <w:tab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739BD">
              <w:rPr>
                <w:rFonts w:ascii="Calibri" w:hAnsi="Calibri"/>
                <w:sz w:val="16"/>
                <w:szCs w:val="16"/>
              </w:rPr>
            </w:r>
            <w:r w:rsidR="00A739BD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ХИМИЧЕСКАЯ И НЕФТЕХИМИЧЕСКАЯ ПРОМЫШЛЕННОСТЬ</w:t>
            </w:r>
          </w:p>
          <w:p w14:paraId="720271CA" w14:textId="26501971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739BD">
              <w:rPr>
                <w:rFonts w:ascii="Calibri" w:hAnsi="Calibri"/>
                <w:sz w:val="16"/>
                <w:szCs w:val="16"/>
              </w:rPr>
            </w:r>
            <w:r w:rsidR="00A739BD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МЕТАЛЛУРГИЯ</w:t>
            </w:r>
            <w:r w:rsidRPr="000B2182">
              <w:rPr>
                <w:rFonts w:ascii="Calibri" w:hAnsi="Calibri"/>
                <w:sz w:val="16"/>
                <w:szCs w:val="16"/>
              </w:rPr>
              <w:tab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739BD">
              <w:rPr>
                <w:rFonts w:ascii="Calibri" w:hAnsi="Calibri"/>
                <w:sz w:val="16"/>
                <w:szCs w:val="16"/>
              </w:rPr>
            </w:r>
            <w:r w:rsidR="00A739BD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ПИЩЕВАЯ ПРОМЫШЛЕННОСТЬ</w:t>
            </w:r>
            <w:r w:rsidRPr="000B2182">
              <w:rPr>
                <w:rFonts w:ascii="Calibri" w:hAnsi="Calibri"/>
                <w:sz w:val="16"/>
                <w:szCs w:val="16"/>
              </w:rPr>
              <w:tab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739BD">
              <w:rPr>
                <w:rFonts w:ascii="Calibri" w:hAnsi="Calibri"/>
                <w:sz w:val="16"/>
                <w:szCs w:val="16"/>
              </w:rPr>
            </w:r>
            <w:r w:rsidR="00A739BD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ИНАЯ ПРОМЫШЛЕННОСТЬ</w:t>
            </w:r>
          </w:p>
          <w:p w14:paraId="62D44984" w14:textId="3A75EA33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739BD">
              <w:rPr>
                <w:rFonts w:ascii="Calibri" w:hAnsi="Calibri"/>
                <w:sz w:val="16"/>
                <w:szCs w:val="16"/>
              </w:rPr>
            </w:r>
            <w:r w:rsidR="00A739BD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ТРАНСПОРТ, СВЯЗЬ И ИНФОРМАЦИОННЫЕ ТЕХНОЛОГИИ</w:t>
            </w:r>
            <w:r w:rsidRPr="000B2182">
              <w:rPr>
                <w:rFonts w:ascii="Calibri" w:hAnsi="Calibri"/>
                <w:sz w:val="16"/>
                <w:szCs w:val="16"/>
              </w:rPr>
              <w:tab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739BD">
              <w:rPr>
                <w:rFonts w:ascii="Calibri" w:hAnsi="Calibri"/>
                <w:sz w:val="16"/>
                <w:szCs w:val="16"/>
              </w:rPr>
            </w:r>
            <w:r w:rsidR="00A739BD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СЕЛЬСКОЕ ХОЗЯЙСТВО</w:t>
            </w:r>
          </w:p>
          <w:p w14:paraId="051545F7" w14:textId="081B765D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739BD">
              <w:rPr>
                <w:rFonts w:ascii="Calibri" w:hAnsi="Calibri"/>
                <w:sz w:val="16"/>
                <w:szCs w:val="16"/>
              </w:rPr>
            </w:r>
            <w:r w:rsidR="00A739BD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НАУКА И ОБРАЗОВАНИЕ</w:t>
            </w:r>
            <w:r w:rsidRPr="000B2182">
              <w:rPr>
                <w:rFonts w:ascii="Calibri" w:hAnsi="Calibri"/>
                <w:sz w:val="16"/>
                <w:szCs w:val="16"/>
              </w:rPr>
              <w:tab/>
            </w:r>
            <w:r w:rsidRPr="000B2182">
              <w:rPr>
                <w:rFonts w:ascii="Calibri" w:hAnsi="Calibri"/>
                <w:sz w:val="16"/>
                <w:szCs w:val="16"/>
              </w:rPr>
              <w:tab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739BD">
              <w:rPr>
                <w:rFonts w:ascii="Calibri" w:hAnsi="Calibri"/>
                <w:sz w:val="16"/>
                <w:szCs w:val="16"/>
              </w:rPr>
            </w:r>
            <w:r w:rsidR="00A739BD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МЕДИЦИНА И ЗДРАВООХРАНЕНИЕ</w:t>
            </w:r>
          </w:p>
          <w:p w14:paraId="1C29D59F" w14:textId="186F78D0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739BD">
              <w:rPr>
                <w:rFonts w:ascii="Calibri" w:hAnsi="Calibri"/>
                <w:sz w:val="16"/>
                <w:szCs w:val="16"/>
              </w:rPr>
            </w:r>
            <w:r w:rsidR="00A739BD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ОРГАНЫ ВЛАСТИ И УПРАВЛЕНИЯ</w:t>
            </w:r>
            <w:r w:rsidRPr="000B2182">
              <w:rPr>
                <w:rFonts w:ascii="Calibri" w:hAnsi="Calibri"/>
                <w:sz w:val="16"/>
                <w:szCs w:val="16"/>
              </w:rPr>
              <w:tab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739BD">
              <w:rPr>
                <w:rFonts w:ascii="Calibri" w:hAnsi="Calibri"/>
                <w:sz w:val="16"/>
                <w:szCs w:val="16"/>
              </w:rPr>
            </w:r>
            <w:r w:rsidR="00A739BD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ИНОЕ (указать)</w:t>
            </w:r>
          </w:p>
        </w:tc>
      </w:tr>
      <w:tr w:rsidR="008001E3" w:rsidRPr="006F418B" w14:paraId="73A01391" w14:textId="77777777" w:rsidTr="008001E3">
        <w:trPr>
          <w:cantSplit/>
          <w:trHeight w:val="454"/>
        </w:trPr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F38E9EA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ОБЩИЙ ТРУДОВОЙ СТАЖ</w:t>
            </w:r>
          </w:p>
        </w:tc>
        <w:tc>
          <w:tcPr>
            <w:tcW w:w="337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5572A0EE" w14:textId="01971C6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739BD">
              <w:rPr>
                <w:rFonts w:ascii="Calibri" w:hAnsi="Calibri"/>
                <w:sz w:val="16"/>
                <w:szCs w:val="16"/>
              </w:rPr>
            </w:r>
            <w:r w:rsidR="00A739BD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ДО 1 ГОДА</w:t>
            </w:r>
            <w:r w:rsidRPr="000B2182">
              <w:rPr>
                <w:rFonts w:ascii="Calibri" w:hAnsi="Calibri"/>
                <w:sz w:val="16"/>
                <w:szCs w:val="16"/>
              </w:rPr>
              <w:tab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739BD">
              <w:rPr>
                <w:rFonts w:ascii="Calibri" w:hAnsi="Calibri"/>
                <w:sz w:val="16"/>
                <w:szCs w:val="16"/>
              </w:rPr>
            </w:r>
            <w:r w:rsidR="00A739BD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1-3 ГОДА</w:t>
            </w:r>
          </w:p>
          <w:p w14:paraId="2994AC05" w14:textId="1D294648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739BD">
              <w:rPr>
                <w:rFonts w:ascii="Calibri" w:hAnsi="Calibri"/>
                <w:sz w:val="16"/>
                <w:szCs w:val="16"/>
              </w:rPr>
            </w:r>
            <w:r w:rsidR="00A739BD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СВЫШЕ 3-Х ЛЕТ</w:t>
            </w:r>
          </w:p>
        </w:tc>
        <w:tc>
          <w:tcPr>
            <w:tcW w:w="172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7980253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СТАЖ В ДАННОЙ СФЕРЕ ДЕЯТЕЛЬНОСТИ</w:t>
            </w:r>
          </w:p>
        </w:tc>
        <w:tc>
          <w:tcPr>
            <w:tcW w:w="279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E0112" w14:textId="06BC09C1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739BD">
              <w:rPr>
                <w:rFonts w:ascii="Calibri" w:hAnsi="Calibri"/>
                <w:sz w:val="16"/>
                <w:szCs w:val="16"/>
              </w:rPr>
            </w:r>
            <w:r w:rsidR="00A739BD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ДО 1 ГОДА</w:t>
            </w:r>
            <w:r w:rsidRPr="000B2182">
              <w:rPr>
                <w:rFonts w:ascii="Calibri" w:hAnsi="Calibri"/>
                <w:sz w:val="16"/>
                <w:szCs w:val="16"/>
              </w:rPr>
              <w:tab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739BD">
              <w:rPr>
                <w:rFonts w:ascii="Calibri" w:hAnsi="Calibri"/>
                <w:sz w:val="16"/>
                <w:szCs w:val="16"/>
              </w:rPr>
            </w:r>
            <w:r w:rsidR="00A739BD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1-3 ГОДА</w:t>
            </w:r>
          </w:p>
          <w:p w14:paraId="219BDDFE" w14:textId="76CEE2DD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739BD">
              <w:rPr>
                <w:rFonts w:ascii="Calibri" w:hAnsi="Calibri"/>
                <w:sz w:val="16"/>
                <w:szCs w:val="16"/>
              </w:rPr>
            </w:r>
            <w:r w:rsidR="00A739BD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СВЫШЕ 3-Х ЛЕТ</w:t>
            </w:r>
          </w:p>
        </w:tc>
      </w:tr>
      <w:tr w:rsidR="008001E3" w:rsidRPr="006F418B" w14:paraId="67916C6B" w14:textId="77777777" w:rsidTr="008001E3">
        <w:trPr>
          <w:cantSplit/>
          <w:trHeight w:val="454"/>
        </w:trPr>
        <w:tc>
          <w:tcPr>
            <w:tcW w:w="172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B87A7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МЕСТО РАБОТЫ В НАСТОЯЩЕЕ ВРЕМЯ</w:t>
            </w:r>
          </w:p>
        </w:tc>
        <w:tc>
          <w:tcPr>
            <w:tcW w:w="146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FF3C0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НАИМЕНОВАНИЕ ОРГАНИЗАЦИИ</w:t>
            </w:r>
          </w:p>
        </w:tc>
        <w:tc>
          <w:tcPr>
            <w:tcW w:w="2334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6DDAC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379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2EFEB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  <w:lang w:val="en-US"/>
              </w:rPr>
              <w:t xml:space="preserve">WEB-SITE </w:t>
            </w:r>
            <w:r w:rsidRPr="000B2182">
              <w:rPr>
                <w:rFonts w:ascii="Calibri" w:hAnsi="Calibri"/>
                <w:sz w:val="16"/>
                <w:szCs w:val="16"/>
              </w:rPr>
              <w:t>организации</w:t>
            </w:r>
          </w:p>
        </w:tc>
        <w:tc>
          <w:tcPr>
            <w:tcW w:w="2707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0ADB72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  <w:lang w:val="en-US"/>
              </w:rPr>
            </w:pPr>
            <w:r w:rsidRPr="000B2182">
              <w:rPr>
                <w:rFonts w:ascii="Calibri" w:hAnsi="Calibri"/>
                <w:sz w:val="16"/>
                <w:szCs w:val="16"/>
                <w:lang w:val="en-US"/>
              </w:rPr>
              <w:t>www.</w:t>
            </w:r>
          </w:p>
        </w:tc>
      </w:tr>
      <w:tr w:rsidR="008001E3" w:rsidRPr="006F418B" w14:paraId="19E17674" w14:textId="77777777" w:rsidTr="008001E3">
        <w:trPr>
          <w:cantSplit/>
          <w:trHeight w:val="454"/>
        </w:trPr>
        <w:tc>
          <w:tcPr>
            <w:tcW w:w="172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93410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F38EF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КОЛИЧЕСТВО СОТРУДНИКОВ</w:t>
            </w:r>
          </w:p>
        </w:tc>
        <w:tc>
          <w:tcPr>
            <w:tcW w:w="64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47EA9D" w14:textId="7B6A55D4" w:rsidR="008001E3" w:rsidRPr="000B2182" w:rsidRDefault="008001E3" w:rsidP="008001E3">
            <w:pPr>
              <w:spacing w:after="120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739BD">
              <w:rPr>
                <w:rFonts w:ascii="Calibri" w:hAnsi="Calibri"/>
                <w:sz w:val="16"/>
                <w:szCs w:val="16"/>
              </w:rPr>
            </w:r>
            <w:r w:rsidR="00A739BD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ДО 10</w:t>
            </w:r>
            <w:r w:rsidRPr="000B2182">
              <w:rPr>
                <w:rFonts w:ascii="Calibri" w:hAnsi="Calibri"/>
                <w:sz w:val="16"/>
                <w:szCs w:val="16"/>
              </w:rPr>
              <w:tab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739BD">
              <w:rPr>
                <w:rFonts w:ascii="Calibri" w:hAnsi="Calibri"/>
                <w:sz w:val="16"/>
                <w:szCs w:val="16"/>
              </w:rPr>
            </w:r>
            <w:r w:rsidR="00A739BD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ОТ 11 ДО 50</w:t>
            </w:r>
            <w:r w:rsidRPr="000B2182">
              <w:rPr>
                <w:rFonts w:ascii="Calibri" w:hAnsi="Calibri"/>
                <w:sz w:val="16"/>
                <w:szCs w:val="16"/>
              </w:rPr>
              <w:tab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739BD">
              <w:rPr>
                <w:rFonts w:ascii="Calibri" w:hAnsi="Calibri"/>
                <w:sz w:val="16"/>
                <w:szCs w:val="16"/>
              </w:rPr>
            </w:r>
            <w:r w:rsidR="00A739BD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ОТ 51 ДО 100</w:t>
            </w:r>
          </w:p>
          <w:p w14:paraId="0F004EF3" w14:textId="70CC0FFC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739BD">
              <w:rPr>
                <w:rFonts w:ascii="Calibri" w:hAnsi="Calibri"/>
                <w:sz w:val="16"/>
                <w:szCs w:val="16"/>
              </w:rPr>
            </w:r>
            <w:r w:rsidR="00A739BD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ОТ 101 ДО 500</w:t>
            </w:r>
            <w:r w:rsidRPr="000B2182">
              <w:rPr>
                <w:rFonts w:ascii="Calibri" w:hAnsi="Calibri"/>
                <w:sz w:val="16"/>
                <w:szCs w:val="16"/>
              </w:rPr>
              <w:tab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739BD">
              <w:rPr>
                <w:rFonts w:ascii="Calibri" w:hAnsi="Calibri"/>
                <w:sz w:val="16"/>
                <w:szCs w:val="16"/>
              </w:rPr>
            </w:r>
            <w:r w:rsidR="00A739BD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СВЫШЕ 500</w:t>
            </w:r>
          </w:p>
        </w:tc>
      </w:tr>
      <w:tr w:rsidR="008001E3" w:rsidRPr="006F418B" w14:paraId="22607BDC" w14:textId="77777777" w:rsidTr="008001E3">
        <w:trPr>
          <w:cantSplit/>
          <w:trHeight w:val="454"/>
        </w:trPr>
        <w:tc>
          <w:tcPr>
            <w:tcW w:w="172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A0020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3D079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АДРЕС</w:t>
            </w:r>
          </w:p>
        </w:tc>
        <w:tc>
          <w:tcPr>
            <w:tcW w:w="27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18DBE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79F6B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ТЕЛЕФОН</w:t>
            </w:r>
          </w:p>
        </w:tc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EBAD34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3E8D3B76" w14:textId="77777777" w:rsidTr="008001E3">
        <w:trPr>
          <w:cantSplit/>
          <w:trHeight w:val="454"/>
        </w:trPr>
        <w:tc>
          <w:tcPr>
            <w:tcW w:w="172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C63D6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EFC6F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  <w:lang w:val="en-US"/>
              </w:rPr>
              <w:t>E</w:t>
            </w:r>
            <w:r w:rsidRPr="000B2182">
              <w:rPr>
                <w:rFonts w:ascii="Calibri" w:hAnsi="Calibri"/>
                <w:sz w:val="16"/>
                <w:szCs w:val="16"/>
              </w:rPr>
              <w:t>-</w:t>
            </w:r>
            <w:r w:rsidRPr="000B2182">
              <w:rPr>
                <w:rFonts w:ascii="Calibri" w:hAnsi="Calibri"/>
                <w:sz w:val="16"/>
                <w:szCs w:val="16"/>
                <w:lang w:val="en-US"/>
              </w:rPr>
              <w:t>MAIL</w:t>
            </w:r>
          </w:p>
        </w:tc>
        <w:tc>
          <w:tcPr>
            <w:tcW w:w="27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6F32E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C2923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ФАКС</w:t>
            </w:r>
          </w:p>
        </w:tc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23269D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284D59C5" w14:textId="77777777" w:rsidTr="008001E3">
        <w:trPr>
          <w:cantSplit/>
          <w:trHeight w:val="454"/>
        </w:trPr>
        <w:tc>
          <w:tcPr>
            <w:tcW w:w="172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F0365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21840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СТАЖ В ДАННОЙ ОРГАНИЗАЦИИ</w:t>
            </w:r>
          </w:p>
        </w:tc>
        <w:tc>
          <w:tcPr>
            <w:tcW w:w="64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8931EF" w14:textId="159C346A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739BD">
              <w:rPr>
                <w:rFonts w:ascii="Calibri" w:hAnsi="Calibri"/>
                <w:sz w:val="16"/>
                <w:szCs w:val="16"/>
              </w:rPr>
            </w:r>
            <w:r w:rsidR="00A739BD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ДО 1 ГОДА</w:t>
            </w:r>
            <w:r w:rsidRPr="000B2182">
              <w:rPr>
                <w:rFonts w:ascii="Calibri" w:hAnsi="Calibri"/>
                <w:sz w:val="16"/>
                <w:szCs w:val="16"/>
              </w:rPr>
              <w:tab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739BD">
              <w:rPr>
                <w:rFonts w:ascii="Calibri" w:hAnsi="Calibri"/>
                <w:sz w:val="16"/>
                <w:szCs w:val="16"/>
              </w:rPr>
            </w:r>
            <w:r w:rsidR="00A739BD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1-3 ГОДА</w:t>
            </w:r>
            <w:r w:rsidRPr="000B2182">
              <w:rPr>
                <w:rFonts w:ascii="Calibri" w:hAnsi="Calibri"/>
                <w:sz w:val="16"/>
                <w:szCs w:val="16"/>
              </w:rPr>
              <w:tab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739BD">
              <w:rPr>
                <w:rFonts w:ascii="Calibri" w:hAnsi="Calibri"/>
                <w:sz w:val="16"/>
                <w:szCs w:val="16"/>
              </w:rPr>
            </w:r>
            <w:r w:rsidR="00A739BD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СВЫШЕ 3-Х ЛЕТ</w:t>
            </w:r>
          </w:p>
        </w:tc>
      </w:tr>
      <w:tr w:rsidR="008001E3" w:rsidRPr="006F418B" w14:paraId="391E4DB8" w14:textId="77777777" w:rsidTr="008001E3">
        <w:trPr>
          <w:cantSplit/>
          <w:trHeight w:val="454"/>
        </w:trPr>
        <w:tc>
          <w:tcPr>
            <w:tcW w:w="172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99A08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6F8F9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ХАРАКТЕР ЗАНИМАЕМОЙ ДОЛЖНОСТИ</w:t>
            </w:r>
          </w:p>
        </w:tc>
        <w:tc>
          <w:tcPr>
            <w:tcW w:w="64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5A6105" w14:textId="4D0B588F" w:rsidR="008001E3" w:rsidRPr="000B2182" w:rsidRDefault="008001E3" w:rsidP="008001E3">
            <w:pPr>
              <w:spacing w:after="120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739BD">
              <w:rPr>
                <w:rFonts w:ascii="Calibri" w:hAnsi="Calibri"/>
                <w:sz w:val="16"/>
                <w:szCs w:val="16"/>
              </w:rPr>
            </w:r>
            <w:r w:rsidR="00A739BD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РУКОВОДИТЕЛЬ ВЫСШЕГО ЗВЕНА</w:t>
            </w:r>
            <w:r w:rsidRPr="000B2182">
              <w:rPr>
                <w:rFonts w:ascii="Calibri" w:hAnsi="Calibri"/>
                <w:sz w:val="16"/>
                <w:szCs w:val="16"/>
              </w:rPr>
              <w:tab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739BD">
              <w:rPr>
                <w:rFonts w:ascii="Calibri" w:hAnsi="Calibri"/>
                <w:sz w:val="16"/>
                <w:szCs w:val="16"/>
              </w:rPr>
            </w:r>
            <w:r w:rsidR="00A739BD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РУКОВОДИТЕЛЬ СРЕДНЕГО ЗВЕНА</w:t>
            </w:r>
          </w:p>
          <w:p w14:paraId="1848BA43" w14:textId="1187CB63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739BD">
              <w:rPr>
                <w:rFonts w:ascii="Calibri" w:hAnsi="Calibri"/>
                <w:sz w:val="16"/>
                <w:szCs w:val="16"/>
              </w:rPr>
            </w:r>
            <w:r w:rsidR="00A739BD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ГЛАВНЫЙ / ВЕДУЩИЙ СПЕЦИАЛИСТ</w:t>
            </w:r>
            <w:r w:rsidRPr="000B2182">
              <w:rPr>
                <w:rFonts w:ascii="Calibri" w:hAnsi="Calibri"/>
                <w:sz w:val="16"/>
                <w:szCs w:val="16"/>
              </w:rPr>
              <w:tab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739BD">
              <w:rPr>
                <w:rFonts w:ascii="Calibri" w:hAnsi="Calibri"/>
                <w:sz w:val="16"/>
                <w:szCs w:val="16"/>
              </w:rPr>
            </w:r>
            <w:r w:rsidR="00A739BD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РЯДОВОЙ СОТРУДНИК / СПЕЦИАЛИСТ</w:t>
            </w:r>
          </w:p>
        </w:tc>
      </w:tr>
      <w:tr w:rsidR="008001E3" w:rsidRPr="006F418B" w14:paraId="353900FF" w14:textId="77777777" w:rsidTr="008001E3">
        <w:trPr>
          <w:cantSplit/>
          <w:trHeight w:val="454"/>
        </w:trPr>
        <w:tc>
          <w:tcPr>
            <w:tcW w:w="172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85A38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9F009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НАИМЕНОВАНИЕ ДОЛЖНОСТИ</w:t>
            </w:r>
          </w:p>
        </w:tc>
        <w:tc>
          <w:tcPr>
            <w:tcW w:w="64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0A4D01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51F32C87" w14:textId="77777777" w:rsidTr="008001E3">
        <w:trPr>
          <w:cantSplit/>
          <w:trHeight w:val="454"/>
        </w:trPr>
        <w:tc>
          <w:tcPr>
            <w:tcW w:w="1721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6E8041C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DF29F54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ЗАНЯТОСТЬ</w:t>
            </w:r>
          </w:p>
        </w:tc>
        <w:tc>
          <w:tcPr>
            <w:tcW w:w="6420" w:type="dxa"/>
            <w:gridSpan w:val="10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74EB5" w14:textId="06254F61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739BD">
              <w:rPr>
                <w:rFonts w:ascii="Calibri" w:hAnsi="Calibri"/>
                <w:sz w:val="16"/>
                <w:szCs w:val="16"/>
              </w:rPr>
            </w:r>
            <w:r w:rsidR="00A739BD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ПОЛНЫЙ РАБОЧИЙ ДЕНЬ</w:t>
            </w:r>
            <w:r w:rsidRPr="000B2182">
              <w:rPr>
                <w:rFonts w:ascii="Calibri" w:hAnsi="Calibri"/>
                <w:sz w:val="16"/>
                <w:szCs w:val="16"/>
              </w:rPr>
              <w:tab/>
            </w:r>
            <w:r w:rsidRPr="000B2182">
              <w:rPr>
                <w:rFonts w:ascii="Calibri" w:hAnsi="Calibri"/>
                <w:sz w:val="16"/>
                <w:szCs w:val="16"/>
              </w:rPr>
              <w:tab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739BD">
              <w:rPr>
                <w:rFonts w:ascii="Calibri" w:hAnsi="Calibri"/>
                <w:sz w:val="16"/>
                <w:szCs w:val="16"/>
              </w:rPr>
            </w:r>
            <w:r w:rsidR="00A739BD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ЧАСТИЧНАЯ ЗАНЯТОСТЬ</w:t>
            </w:r>
          </w:p>
        </w:tc>
      </w:tr>
      <w:tr w:rsidR="008001E3" w:rsidRPr="006F418B" w14:paraId="114FAE64" w14:textId="77777777" w:rsidTr="008001E3">
        <w:trPr>
          <w:cantSplit/>
          <w:trHeight w:val="454"/>
        </w:trPr>
        <w:tc>
          <w:tcPr>
            <w:tcW w:w="9609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00869" w14:textId="77777777" w:rsidR="008001E3" w:rsidRPr="000B2182" w:rsidRDefault="008001E3" w:rsidP="008001E3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ЕСЛИ ВАШ СТАЖ РАБОТЫ В ДАННОЙ ОРГАНИЗАЦИИ МЕНЕЕ ОДНОГО ГОДА, ЛИБО ВЫ ЗАНЯТЫ БОЛЕЕ, ЧЕМ НА ОДНОЙ РАБОТЕ, ЗАПОЛНИТЕ СЛЕДУЮЩИЕ ПОДРАЗДЕЛЫ АНКЕТЫ: "РАБОТА ПО СОВМЕСТИТЕЛЬСТВУ" И "ПРЕДЫДУЩЕЕ МЕСТО РАБОТЫ"</w:t>
            </w:r>
          </w:p>
        </w:tc>
      </w:tr>
      <w:tr w:rsidR="008001E3" w:rsidRPr="006F418B" w14:paraId="58965601" w14:textId="77777777" w:rsidTr="008001E3">
        <w:trPr>
          <w:cantSplit/>
          <w:trHeight w:val="454"/>
        </w:trPr>
        <w:tc>
          <w:tcPr>
            <w:tcW w:w="173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1EAC0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РАБОТА ПО СОВМЕСТИТЕЛЬСТВУ</w:t>
            </w:r>
          </w:p>
        </w:tc>
        <w:tc>
          <w:tcPr>
            <w:tcW w:w="14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798F9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НАИМЕНОВАНИЕ ОРГАНИЗАЦИИ</w:t>
            </w:r>
          </w:p>
        </w:tc>
        <w:tc>
          <w:tcPr>
            <w:tcW w:w="6420" w:type="dxa"/>
            <w:gridSpan w:val="10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B45E67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796D2E3A" w14:textId="77777777" w:rsidTr="008001E3">
        <w:trPr>
          <w:cantSplit/>
          <w:trHeight w:val="454"/>
        </w:trPr>
        <w:tc>
          <w:tcPr>
            <w:tcW w:w="173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E543C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23C8B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АДРЕС</w:t>
            </w:r>
          </w:p>
        </w:tc>
        <w:tc>
          <w:tcPr>
            <w:tcW w:w="64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F9638F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1A7734E7" w14:textId="77777777" w:rsidTr="008001E3">
        <w:trPr>
          <w:cantSplit/>
          <w:trHeight w:val="454"/>
        </w:trPr>
        <w:tc>
          <w:tcPr>
            <w:tcW w:w="173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359A2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291B6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ДОЛЖНОСТЬ</w:t>
            </w:r>
          </w:p>
        </w:tc>
        <w:tc>
          <w:tcPr>
            <w:tcW w:w="64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FCE8AD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5A8F891C" w14:textId="77777777" w:rsidTr="008001E3">
        <w:trPr>
          <w:cantSplit/>
          <w:trHeight w:val="454"/>
        </w:trPr>
        <w:tc>
          <w:tcPr>
            <w:tcW w:w="173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A3545BA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8C0D92C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ПЕРИОД РАБОТЫ</w:t>
            </w:r>
          </w:p>
        </w:tc>
        <w:tc>
          <w:tcPr>
            <w:tcW w:w="2696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9583657" w14:textId="07FB233C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С</w:t>
            </w:r>
            <w:r w:rsidR="005D73EC">
              <w:rPr>
                <w:rFonts w:ascii="Calibri" w:hAnsi="Calibri"/>
                <w:sz w:val="16"/>
                <w:szCs w:val="16"/>
                <w:lang w:val="en-US"/>
              </w:rPr>
              <w:t xml:space="preserve">                </w:t>
            </w:r>
            <w:r w:rsidRPr="000B2182">
              <w:rPr>
                <w:rFonts w:ascii="Calibri" w:hAnsi="Calibri"/>
                <w:sz w:val="16"/>
                <w:szCs w:val="16"/>
              </w:rPr>
              <w:t>ПО</w:t>
            </w: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8297AC8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ТЕЛЕФОН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57EF99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7F107EA1" w14:textId="77777777" w:rsidTr="008001E3">
        <w:trPr>
          <w:cantSplit/>
          <w:trHeight w:val="454"/>
        </w:trPr>
        <w:tc>
          <w:tcPr>
            <w:tcW w:w="173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8BF0C8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ПРЕДЫДУЩЕЕ МЕСТО РАБОТЫ</w:t>
            </w:r>
          </w:p>
        </w:tc>
        <w:tc>
          <w:tcPr>
            <w:tcW w:w="14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A0FAED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НАИМЕНОВАНИЕ ОРГАНИЗАЦИИ</w:t>
            </w:r>
          </w:p>
        </w:tc>
        <w:tc>
          <w:tcPr>
            <w:tcW w:w="6420" w:type="dxa"/>
            <w:gridSpan w:val="10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C740DF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39167FDE" w14:textId="77777777" w:rsidTr="008001E3">
        <w:trPr>
          <w:cantSplit/>
          <w:trHeight w:val="454"/>
        </w:trPr>
        <w:tc>
          <w:tcPr>
            <w:tcW w:w="1730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D6DB9A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B3792F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АДРЕС</w:t>
            </w:r>
          </w:p>
        </w:tc>
        <w:tc>
          <w:tcPr>
            <w:tcW w:w="26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D02E6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A51117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ТЕЛЕФОН</w:t>
            </w:r>
          </w:p>
        </w:tc>
        <w:tc>
          <w:tcPr>
            <w:tcW w:w="22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8D6989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38D54100" w14:textId="77777777" w:rsidTr="008001E3">
        <w:trPr>
          <w:cantSplit/>
          <w:trHeight w:val="454"/>
        </w:trPr>
        <w:tc>
          <w:tcPr>
            <w:tcW w:w="1730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342BFC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882F32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ДОЛЖНОСТЬ</w:t>
            </w:r>
          </w:p>
        </w:tc>
        <w:tc>
          <w:tcPr>
            <w:tcW w:w="642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878A66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34025F31" w14:textId="77777777" w:rsidTr="008001E3">
        <w:trPr>
          <w:cantSplit/>
          <w:trHeight w:val="454"/>
        </w:trPr>
        <w:tc>
          <w:tcPr>
            <w:tcW w:w="1730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82B5D96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2B2335C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ПЕРИОД РАБОТЫ</w:t>
            </w:r>
          </w:p>
        </w:tc>
        <w:tc>
          <w:tcPr>
            <w:tcW w:w="269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9693187" w14:textId="5EA36058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С</w:t>
            </w:r>
            <w:r w:rsidR="005D73EC">
              <w:rPr>
                <w:rFonts w:ascii="Calibri" w:hAnsi="Calibri"/>
                <w:sz w:val="16"/>
                <w:szCs w:val="16"/>
                <w:lang w:val="en-US"/>
              </w:rPr>
              <w:t xml:space="preserve">                </w:t>
            </w:r>
            <w:r w:rsidRPr="000B2182">
              <w:rPr>
                <w:rFonts w:ascii="Calibri" w:hAnsi="Calibri"/>
                <w:sz w:val="16"/>
                <w:szCs w:val="16"/>
              </w:rPr>
              <w:t>ПО</w:t>
            </w:r>
          </w:p>
        </w:tc>
        <w:tc>
          <w:tcPr>
            <w:tcW w:w="181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39DF179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СРЕДНИЙ ДОХОД</w:t>
            </w:r>
          </w:p>
          <w:p w14:paraId="5D4551DF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(В МЕСЯЦ)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62CA94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3BB9A7AE" w14:textId="77777777" w:rsidTr="008001E3">
        <w:trPr>
          <w:cantSplit/>
          <w:trHeight w:val="454"/>
        </w:trPr>
        <w:tc>
          <w:tcPr>
            <w:tcW w:w="173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0AA2F5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ЗАРЕГИСТРИРОВАНЫ ЛИ ВЫ КАК ИНДИВИДУАЛЬНЫЙ ПРЕДПРИНИМАТЕЛЬ?</w:t>
            </w:r>
          </w:p>
        </w:tc>
        <w:tc>
          <w:tcPr>
            <w:tcW w:w="1459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1A67C5" w14:textId="721CAB31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739BD">
              <w:rPr>
                <w:rFonts w:ascii="Calibri" w:hAnsi="Calibri"/>
                <w:sz w:val="16"/>
                <w:szCs w:val="16"/>
              </w:rPr>
            </w:r>
            <w:r w:rsidR="00A739BD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ДА</w:t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739BD">
              <w:rPr>
                <w:rFonts w:ascii="Calibri" w:hAnsi="Calibri"/>
                <w:sz w:val="16"/>
                <w:szCs w:val="16"/>
              </w:rPr>
            </w:r>
            <w:r w:rsidR="00A739BD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НЕТ</w:t>
            </w:r>
          </w:p>
        </w:tc>
        <w:tc>
          <w:tcPr>
            <w:tcW w:w="1777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0BD771" w14:textId="77777777" w:rsidR="008001E3" w:rsidRPr="000B2182" w:rsidRDefault="008001E3" w:rsidP="008001E3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ДАТА СВИДЕТЕЛЬСТВА О РЕГИСТРАЦИИ В КАЧЕСТВЕ ИНДИВИД. ПРЕДПРИНИМАТЕЛЯ</w:t>
            </w:r>
          </w:p>
        </w:tc>
        <w:tc>
          <w:tcPr>
            <w:tcW w:w="920" w:type="dxa"/>
            <w:gridSpan w:val="3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54F2F2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17" w:type="dxa"/>
            <w:gridSpan w:val="5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F93982" w14:textId="77777777" w:rsidR="008001E3" w:rsidRPr="000B2182" w:rsidRDefault="008001E3" w:rsidP="008001E3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НОМЕР СВИДЕТЕЛЬСТВА О РЕГИСТРАЦИИ В КАЧЕСТВЕ ИНДИВИД. ПРЕДПРИНИМАТЕЛЯ</w:t>
            </w:r>
          </w:p>
        </w:tc>
        <w:tc>
          <w:tcPr>
            <w:tcW w:w="1906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431FF2FD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3AA63FED" w14:textId="77777777" w:rsidTr="008001E3">
        <w:trPr>
          <w:cantSplit/>
          <w:trHeight w:val="454"/>
        </w:trPr>
        <w:tc>
          <w:tcPr>
            <w:tcW w:w="496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C629AE5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СКОЛЬКО РАЗ ЗА ПОСЛЕДНИЕ 18 МЕСЯЦЕВ ВЫ МЕНЯЛИ МЕСТО РАБОТЫ?</w:t>
            </w:r>
          </w:p>
        </w:tc>
        <w:tc>
          <w:tcPr>
            <w:tcW w:w="4643" w:type="dxa"/>
            <w:gridSpan w:val="9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DD377B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73FFA455" w14:textId="77777777" w:rsidTr="008001E3">
        <w:trPr>
          <w:cantSplit/>
          <w:trHeight w:val="454"/>
        </w:trPr>
        <w:tc>
          <w:tcPr>
            <w:tcW w:w="9609" w:type="dxa"/>
            <w:gridSpan w:val="1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EF4390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ЕСЛИ У ВАС СОБСТВЕННОЕ ДЕЛО ИЛИ ВЫ ЗАНИМАЕТЕСЬ ЧАСТНОЙ ПРАКТИКОЙ, ОПИШИТЕ ВАШУ ДЕЯТЕЛЬНОСТЬ</w:t>
            </w:r>
          </w:p>
        </w:tc>
      </w:tr>
      <w:tr w:rsidR="008001E3" w:rsidRPr="006F418B" w14:paraId="6CD3F762" w14:textId="77777777" w:rsidTr="008001E3">
        <w:trPr>
          <w:cantSplit/>
          <w:trHeight w:val="454"/>
        </w:trPr>
        <w:tc>
          <w:tcPr>
            <w:tcW w:w="9609" w:type="dxa"/>
            <w:gridSpan w:val="1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50337C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</w:tr>
    </w:tbl>
    <w:p w14:paraId="1AC6548E" w14:textId="50E058F5" w:rsidR="008001E3" w:rsidRPr="00CC3569" w:rsidRDefault="008001E3" w:rsidP="00F742A9">
      <w:pPr>
        <w:numPr>
          <w:ilvl w:val="0"/>
          <w:numId w:val="44"/>
        </w:numPr>
        <w:overflowPunct w:val="0"/>
        <w:autoSpaceDE w:val="0"/>
        <w:autoSpaceDN w:val="0"/>
        <w:adjustRightInd w:val="0"/>
        <w:spacing w:before="240"/>
        <w:ind w:left="851" w:hanging="851"/>
        <w:jc w:val="both"/>
        <w:textAlignment w:val="baseline"/>
        <w:rPr>
          <w:rFonts w:ascii="Calibri" w:hAnsi="Calibri" w:cs="Calibri"/>
          <w:b/>
        </w:rPr>
      </w:pPr>
      <w:r w:rsidRPr="00CC3569">
        <w:rPr>
          <w:rFonts w:ascii="Calibri" w:hAnsi="Calibri" w:cs="Calibri"/>
          <w:b/>
        </w:rPr>
        <w:t xml:space="preserve">ЕЖЕМЕСЯЧНЫЕ ДОХОДЫ/РАСХОДЫ </w:t>
      </w:r>
      <w:r w:rsidR="00F62876" w:rsidRPr="00CC3569">
        <w:rPr>
          <w:rFonts w:ascii="Calibri" w:hAnsi="Calibri" w:cs="Calibri"/>
          <w:b/>
        </w:rPr>
        <w:t xml:space="preserve">ЗАЕМЩИКА </w:t>
      </w:r>
      <w:r w:rsidRPr="00CC3569">
        <w:rPr>
          <w:rFonts w:ascii="Calibri" w:hAnsi="Calibri" w:cs="Calibri"/>
          <w:b/>
        </w:rPr>
        <w:t>(В РУБЛЯХ):</w:t>
      </w: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98"/>
        <w:gridCol w:w="1596"/>
        <w:gridCol w:w="1596"/>
        <w:gridCol w:w="2399"/>
        <w:gridCol w:w="2428"/>
      </w:tblGrid>
      <w:tr w:rsidR="008001E3" w:rsidRPr="006F418B" w14:paraId="184C0930" w14:textId="77777777" w:rsidTr="008001E3">
        <w:trPr>
          <w:cantSplit/>
          <w:trHeight w:val="454"/>
          <w:tblHeader/>
        </w:trPr>
        <w:tc>
          <w:tcPr>
            <w:tcW w:w="479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5A67911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ЕЖЕМЕСЯЧНЫЕ ДОХОДЫ (за вычетом всех налогов)</w:t>
            </w:r>
          </w:p>
        </w:tc>
        <w:tc>
          <w:tcPr>
            <w:tcW w:w="4826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7F64D5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ЕЖЕМЕСЯЧНЫЕ РАСХОДЫ</w:t>
            </w:r>
          </w:p>
        </w:tc>
      </w:tr>
      <w:tr w:rsidR="008001E3" w:rsidRPr="006F418B" w14:paraId="367E5DA9" w14:textId="77777777" w:rsidTr="008001E3">
        <w:trPr>
          <w:cantSplit/>
          <w:trHeight w:val="454"/>
          <w:tblHeader/>
        </w:trPr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80926B1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НАИМЕНОВАНИЕ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21E2D3D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ОБЩАЯ СУММА ДОХОДА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ABA6E4D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В Т.Ч. СУММА ПОДТВЕРЖДЕННОГО ДОХОДА</w:t>
            </w:r>
          </w:p>
        </w:tc>
        <w:tc>
          <w:tcPr>
            <w:tcW w:w="239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D266474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НАИМЕНОВАНИЕ</w:t>
            </w:r>
          </w:p>
        </w:tc>
        <w:tc>
          <w:tcPr>
            <w:tcW w:w="2428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87FDF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СУММА</w:t>
            </w:r>
          </w:p>
        </w:tc>
      </w:tr>
      <w:tr w:rsidR="008001E3" w:rsidRPr="006F418B" w14:paraId="4B071ABF" w14:textId="77777777" w:rsidTr="008001E3">
        <w:trPr>
          <w:cantSplit/>
          <w:trHeight w:val="454"/>
        </w:trPr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8DBF975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ДОХОД ПО ОСНОВНОМУ МЕСТУ РАБОТЫ</w:t>
            </w:r>
          </w:p>
        </w:tc>
        <w:tc>
          <w:tcPr>
            <w:tcW w:w="1596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9FDC7E9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96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7EAF748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399" w:type="dxa"/>
            <w:tcBorders>
              <w:top w:val="single" w:sz="12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14:paraId="4C1D637E" w14:textId="49C1870B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 xml:space="preserve">РАСХОДЫ, СВЯЗАННЫЕ С ПОДДЕРЖАНИЕМ ЖИЗНЕДЕЯТЕЛЬНОСТИ </w:t>
            </w:r>
            <w:r w:rsidR="00F62876">
              <w:rPr>
                <w:rFonts w:ascii="Calibri" w:hAnsi="Calibri"/>
                <w:sz w:val="16"/>
                <w:szCs w:val="16"/>
              </w:rPr>
              <w:t>ЗАЕМЩИКА</w:t>
            </w:r>
            <w:r w:rsidRPr="000B2182">
              <w:rPr>
                <w:rFonts w:ascii="Calibri" w:hAnsi="Calibri"/>
                <w:sz w:val="16"/>
                <w:szCs w:val="16"/>
              </w:rPr>
              <w:t xml:space="preserve"> И ЕГО СЕМЬИ, в том числе:</w:t>
            </w:r>
          </w:p>
          <w:p w14:paraId="1E7EA68D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4"/>
                <w:szCs w:val="14"/>
              </w:rPr>
              <w:t>(оплата продовольственных товаров, коммунальные платежи, аренда жилья / иного имущества, медицинское обслуживание, покупка непродовольственных товаров и т.д.)</w:t>
            </w:r>
          </w:p>
        </w:tc>
        <w:tc>
          <w:tcPr>
            <w:tcW w:w="242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BC83786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4B960BB6" w14:textId="77777777" w:rsidTr="008001E3">
        <w:trPr>
          <w:cantSplit/>
          <w:trHeight w:val="454"/>
        </w:trPr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A99F005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РАБОТА ПО СОВМЕСТИТЕЛЬСТВУ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E99D977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F38886A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399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630B6" w14:textId="77777777" w:rsidR="008001E3" w:rsidRPr="000B2182" w:rsidRDefault="008001E3" w:rsidP="008001E3">
            <w:pPr>
              <w:ind w:left="369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- КОММУНАЛЬНЫЕ ПЛАТЕЖИ, АРЕНДА ЖИЛЬЯ / ИНОГО ИМУЩЕСТВА</w:t>
            </w:r>
          </w:p>
        </w:tc>
        <w:tc>
          <w:tcPr>
            <w:tcW w:w="242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1786AB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1733D50B" w14:textId="77777777" w:rsidTr="008001E3">
        <w:trPr>
          <w:cantSplit/>
          <w:trHeight w:val="454"/>
        </w:trPr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64C2ACB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ДОХОДЫ В ВИДЕ ПОЛУЧЕНИЯ АРЕНДНОЙ ПЛАТЫ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3129A3E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BB416F6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1BE6D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ПЛАТЕЖИ ПО ПРИОБРЕТЕННЫМ В РАССРОЧКУ ТОВАРАМ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531405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403845C8" w14:textId="77777777" w:rsidTr="008001E3">
        <w:trPr>
          <w:cantSplit/>
          <w:trHeight w:val="454"/>
        </w:trPr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A80B694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 xml:space="preserve">ПРОЦЕНТЫ, ДИВИДЕНДЫ 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E90C5A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58BC890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A1D7F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ПЛАТЕЖИ ПО ДЕЙСТВУЮЩИМ КРЕДИТАМ В ДРУГИХ БАНКАХ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6A5B2B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0FC29324" w14:textId="77777777" w:rsidTr="008001E3">
        <w:trPr>
          <w:cantSplit/>
          <w:trHeight w:val="454"/>
        </w:trPr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9D9D63C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СТРАХОВЫЕ ВЫПЛАТЫ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4FC87B3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6EEB7F1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37131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АЛИМЕНТЫ УПЛАЧИВАЕМЫЕ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EA3A12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4CBFB88D" w14:textId="77777777" w:rsidTr="008001E3">
        <w:trPr>
          <w:cantSplit/>
          <w:trHeight w:val="454"/>
        </w:trPr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693944F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ДОХОДЫ СУПРУГА(И)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6AD786F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7F21D14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27189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УДЕРЖАНИЯ ПО РЕШЕНИЮ СУДА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DA9CD7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61117A09" w14:textId="77777777" w:rsidTr="008001E3">
        <w:trPr>
          <w:cantSplit/>
          <w:trHeight w:val="454"/>
        </w:trPr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217C7E5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ИНОЕ (указать)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5C91C2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B5072CE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10C91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ПЛАТА ЗА СОБСТВЕННОЕ ОБРАЗОВАНИЕ И ОБРАЗОВАНИЕ ДЕТЕЙ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5C1EAB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7ACCCD38" w14:textId="77777777" w:rsidTr="008001E3">
        <w:trPr>
          <w:cantSplit/>
          <w:trHeight w:val="454"/>
        </w:trPr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838508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E9374F9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FB520A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744D0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СОДЕРЖАНИЕ АВТОМОБИЛЯ (в том числе КАСКО, ОСАГО, ТО, топливо)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67D115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2E2656CD" w14:textId="77777777" w:rsidTr="008001E3">
        <w:trPr>
          <w:cantSplit/>
          <w:trHeight w:val="454"/>
        </w:trPr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1DE9DF32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302452C3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C87D542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020D3DB1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ИНОЕ (указать)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51045464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23283BC6" w14:textId="77777777" w:rsidTr="008001E3">
        <w:trPr>
          <w:cantSplit/>
          <w:trHeight w:val="454"/>
        </w:trPr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FDCB21E" w14:textId="77777777" w:rsidR="008001E3" w:rsidRPr="000B2182" w:rsidRDefault="008001E3" w:rsidP="008001E3">
            <w:pPr>
              <w:rPr>
                <w:rFonts w:ascii="Calibri" w:hAnsi="Calibri"/>
                <w:b/>
                <w:sz w:val="16"/>
                <w:szCs w:val="16"/>
              </w:rPr>
            </w:pPr>
            <w:r w:rsidRPr="000B2182">
              <w:rPr>
                <w:rFonts w:ascii="Calibri" w:hAnsi="Calibri"/>
                <w:b/>
                <w:sz w:val="16"/>
                <w:szCs w:val="16"/>
              </w:rPr>
              <w:t>ИТОГО:</w:t>
            </w:r>
          </w:p>
        </w:tc>
        <w:tc>
          <w:tcPr>
            <w:tcW w:w="159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9F2DB" w14:textId="77777777" w:rsidR="008001E3" w:rsidRPr="000B2182" w:rsidRDefault="008001E3" w:rsidP="008001E3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59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679C0" w14:textId="77777777" w:rsidR="008001E3" w:rsidRPr="000B2182" w:rsidRDefault="008001E3" w:rsidP="008001E3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23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9098B72" w14:textId="77777777" w:rsidR="008001E3" w:rsidRPr="000B2182" w:rsidRDefault="008001E3" w:rsidP="008001E3">
            <w:pPr>
              <w:rPr>
                <w:rFonts w:ascii="Calibri" w:hAnsi="Calibri"/>
                <w:b/>
                <w:sz w:val="16"/>
                <w:szCs w:val="16"/>
              </w:rPr>
            </w:pPr>
            <w:r w:rsidRPr="000B2182">
              <w:rPr>
                <w:rFonts w:ascii="Calibri" w:hAnsi="Calibri"/>
                <w:b/>
                <w:sz w:val="16"/>
                <w:szCs w:val="16"/>
              </w:rPr>
              <w:t>ИТОГО:</w:t>
            </w:r>
          </w:p>
        </w:tc>
        <w:tc>
          <w:tcPr>
            <w:tcW w:w="242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E37864E" w14:textId="77777777" w:rsidR="008001E3" w:rsidRPr="000B2182" w:rsidRDefault="008001E3" w:rsidP="008001E3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</w:tbl>
    <w:p w14:paraId="5989E1D0" w14:textId="20669B3F" w:rsidR="008001E3" w:rsidRPr="005E2149" w:rsidRDefault="008001E3" w:rsidP="00F742A9">
      <w:pPr>
        <w:numPr>
          <w:ilvl w:val="0"/>
          <w:numId w:val="44"/>
        </w:numPr>
        <w:overflowPunct w:val="0"/>
        <w:autoSpaceDE w:val="0"/>
        <w:autoSpaceDN w:val="0"/>
        <w:adjustRightInd w:val="0"/>
        <w:spacing w:before="240"/>
        <w:ind w:left="851" w:hanging="851"/>
        <w:jc w:val="both"/>
        <w:textAlignment w:val="baseline"/>
        <w:rPr>
          <w:rFonts w:ascii="Calibri" w:hAnsi="Calibri" w:cs="Calibri"/>
          <w:b/>
        </w:rPr>
      </w:pPr>
      <w:r w:rsidRPr="00CC3569">
        <w:rPr>
          <w:rFonts w:ascii="Calibri" w:hAnsi="Calibri" w:cs="Calibri"/>
          <w:b/>
        </w:rPr>
        <w:t xml:space="preserve">АКТИВЫ </w:t>
      </w:r>
      <w:r w:rsidR="00F62876" w:rsidRPr="00CC3569">
        <w:rPr>
          <w:rFonts w:ascii="Calibri" w:hAnsi="Calibri" w:cs="Calibri"/>
          <w:b/>
        </w:rPr>
        <w:t>ЗАЕМЩИКА</w:t>
      </w:r>
      <w:r w:rsidRPr="00CC3569">
        <w:rPr>
          <w:rFonts w:ascii="Calibri" w:hAnsi="Calibri" w:cs="Calibri"/>
          <w:b/>
        </w:rPr>
        <w:t>:</w:t>
      </w:r>
    </w:p>
    <w:tbl>
      <w:tblPr>
        <w:tblW w:w="5005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4"/>
        <w:gridCol w:w="1348"/>
        <w:gridCol w:w="2645"/>
        <w:gridCol w:w="1478"/>
        <w:gridCol w:w="148"/>
        <w:gridCol w:w="945"/>
        <w:gridCol w:w="1310"/>
        <w:gridCol w:w="11"/>
      </w:tblGrid>
      <w:tr w:rsidR="008001E3" w:rsidRPr="006F418B" w14:paraId="67ACFBEC" w14:textId="77777777" w:rsidTr="005A36CE">
        <w:trPr>
          <w:gridAfter w:val="1"/>
          <w:wAfter w:w="11" w:type="dxa"/>
          <w:cantSplit/>
          <w:trHeight w:val="454"/>
        </w:trPr>
        <w:tc>
          <w:tcPr>
            <w:tcW w:w="17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9A8BBF6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ДЕПОЗИТЫ (ВКЛАДЫ) И СЧЕТА В БАНКАХ</w:t>
            </w:r>
          </w:p>
        </w:tc>
        <w:tc>
          <w:tcPr>
            <w:tcW w:w="3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93F8635" w14:textId="77777777" w:rsidR="008001E3" w:rsidRPr="000B2182" w:rsidRDefault="008001E3" w:rsidP="008001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0B2182">
              <w:rPr>
                <w:rFonts w:ascii="Calibri" w:hAnsi="Calibri"/>
                <w:b/>
                <w:sz w:val="16"/>
                <w:szCs w:val="16"/>
              </w:rPr>
              <w:t>БАНК</w:t>
            </w:r>
          </w:p>
        </w:tc>
        <w:tc>
          <w:tcPr>
            <w:tcW w:w="147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0CA827" w14:textId="77777777" w:rsidR="008001E3" w:rsidRPr="000B2182" w:rsidRDefault="008001E3" w:rsidP="008001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0B2182">
              <w:rPr>
                <w:rFonts w:ascii="Calibri" w:hAnsi="Calibri"/>
                <w:b/>
                <w:sz w:val="16"/>
                <w:szCs w:val="16"/>
              </w:rPr>
              <w:t>СУММА</w:t>
            </w:r>
          </w:p>
        </w:tc>
        <w:tc>
          <w:tcPr>
            <w:tcW w:w="240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9B8E40" w14:textId="77777777" w:rsidR="008001E3" w:rsidRPr="000B2182" w:rsidRDefault="008001E3" w:rsidP="008001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0B2182">
              <w:rPr>
                <w:rFonts w:ascii="Calibri" w:hAnsi="Calibri"/>
                <w:b/>
                <w:sz w:val="16"/>
                <w:szCs w:val="16"/>
              </w:rPr>
              <w:t>ВАЛЮТА</w:t>
            </w:r>
          </w:p>
        </w:tc>
      </w:tr>
      <w:tr w:rsidR="008001E3" w:rsidRPr="006F418B" w14:paraId="6EDD783C" w14:textId="77777777" w:rsidTr="005A36CE">
        <w:trPr>
          <w:gridAfter w:val="1"/>
          <w:wAfter w:w="11" w:type="dxa"/>
          <w:cantSplit/>
          <w:trHeight w:val="454"/>
        </w:trPr>
        <w:tc>
          <w:tcPr>
            <w:tcW w:w="17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249824B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918773A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2A8D7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4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33FF7F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761B3A5A" w14:textId="77777777" w:rsidTr="005A36CE">
        <w:trPr>
          <w:gridAfter w:val="1"/>
          <w:wAfter w:w="11" w:type="dxa"/>
          <w:cantSplit/>
          <w:trHeight w:val="454"/>
        </w:trPr>
        <w:tc>
          <w:tcPr>
            <w:tcW w:w="17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15A927A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AB235C0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4E204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40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1F7011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11CB53F8" w14:textId="77777777" w:rsidTr="005A36CE">
        <w:trPr>
          <w:cantSplit/>
          <w:trHeight w:val="454"/>
        </w:trPr>
        <w:tc>
          <w:tcPr>
            <w:tcW w:w="17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A8A68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АВТОМОБИЛЬ</w:t>
            </w:r>
          </w:p>
        </w:tc>
        <w:tc>
          <w:tcPr>
            <w:tcW w:w="13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C670F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МАРКА, МОДЕЛЬ</w:t>
            </w:r>
          </w:p>
        </w:tc>
        <w:tc>
          <w:tcPr>
            <w:tcW w:w="6537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CA9BE4" w14:textId="77777777" w:rsidR="008001E3" w:rsidRPr="000B2182" w:rsidRDefault="008001E3" w:rsidP="008001E3">
            <w:pPr>
              <w:ind w:left="2869" w:hanging="2869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247B9B3A" w14:textId="77777777" w:rsidTr="005A36CE">
        <w:trPr>
          <w:cantSplit/>
          <w:trHeight w:val="1277"/>
        </w:trPr>
        <w:tc>
          <w:tcPr>
            <w:tcW w:w="1734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0611847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7ED24B2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СТАТУС</w:t>
            </w:r>
          </w:p>
        </w:tc>
        <w:tc>
          <w:tcPr>
            <w:tcW w:w="4271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FA5B6C1" w14:textId="1B5E8918" w:rsidR="008001E3" w:rsidRPr="000B2182" w:rsidRDefault="008001E3" w:rsidP="008001E3">
            <w:pPr>
              <w:spacing w:after="120"/>
              <w:ind w:left="2869" w:hanging="2869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</w:instrText>
            </w:r>
            <w:r w:rsidRPr="000B2182">
              <w:rPr>
                <w:rFonts w:ascii="Calibri" w:hAnsi="Calibri"/>
                <w:sz w:val="16"/>
                <w:szCs w:val="16"/>
                <w:lang w:val="en-US"/>
              </w:rPr>
              <w:instrText>FORMCHECKBOX</w:instrText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</w:instrText>
            </w:r>
            <w:r w:rsidR="007D5168">
              <w:rPr>
                <w:rFonts w:ascii="Calibri" w:hAnsi="Calibri"/>
                <w:sz w:val="16"/>
                <w:szCs w:val="16"/>
              </w:rPr>
            </w:r>
            <w:r w:rsidR="007D5168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 xml:space="preserve">СОБСТВЕННЫЙ АВТОМОБИЛЬ </w:t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</w:instrText>
            </w:r>
            <w:r w:rsidRPr="000B2182">
              <w:rPr>
                <w:rFonts w:ascii="Calibri" w:hAnsi="Calibri"/>
                <w:sz w:val="16"/>
                <w:szCs w:val="16"/>
                <w:lang w:val="en-US"/>
              </w:rPr>
              <w:instrText>FORMCHECKBOX</w:instrText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</w:instrText>
            </w:r>
            <w:r w:rsidR="007D5168">
              <w:rPr>
                <w:rFonts w:ascii="Calibri" w:hAnsi="Calibri"/>
                <w:sz w:val="16"/>
                <w:szCs w:val="16"/>
              </w:rPr>
            </w:r>
            <w:r w:rsidR="007D5168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0B2182">
              <w:rPr>
                <w:rFonts w:ascii="Calibri" w:hAnsi="Calibri"/>
                <w:sz w:val="16"/>
                <w:szCs w:val="16"/>
              </w:rPr>
              <w:t xml:space="preserve"> находящийся в залоге</w:t>
            </w:r>
          </w:p>
          <w:p w14:paraId="6360C7C7" w14:textId="14BE22F5" w:rsidR="008001E3" w:rsidRPr="000B2182" w:rsidRDefault="008001E3" w:rsidP="008001E3">
            <w:pPr>
              <w:spacing w:after="120"/>
              <w:ind w:left="318" w:hanging="318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</w:instrText>
            </w:r>
            <w:r w:rsidRPr="000B2182">
              <w:rPr>
                <w:rFonts w:ascii="Calibri" w:hAnsi="Calibri"/>
                <w:sz w:val="16"/>
                <w:szCs w:val="16"/>
                <w:lang w:val="en-US"/>
              </w:rPr>
              <w:instrText>FORMCHECKBOX</w:instrText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</w:instrText>
            </w:r>
            <w:r w:rsidR="007D5168">
              <w:rPr>
                <w:rFonts w:ascii="Calibri" w:hAnsi="Calibri"/>
                <w:sz w:val="16"/>
                <w:szCs w:val="16"/>
              </w:rPr>
            </w:r>
            <w:r w:rsidR="007D5168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 xml:space="preserve">НАЛИЧИЕ ГЕНЕРАЛЬНОЙ ДОВЕРЕННОСТИ </w:t>
            </w:r>
            <w:r w:rsidRPr="000B2182">
              <w:rPr>
                <w:rFonts w:ascii="Calibri" w:hAnsi="Calibri"/>
                <w:sz w:val="16"/>
                <w:szCs w:val="16"/>
              </w:rPr>
              <w:br/>
              <w:t>(указать срок ее действия)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2DD09F1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 xml:space="preserve">ГОД ВЫПУСКА </w:t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D32490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  <w:p w14:paraId="732E831F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  <w:p w14:paraId="5A694228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  <w:p w14:paraId="131BE927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  <w:p w14:paraId="30CC30DF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4C76F27A" w14:textId="77777777" w:rsidTr="005A36CE">
        <w:trPr>
          <w:cantSplit/>
          <w:trHeight w:val="454"/>
        </w:trPr>
        <w:tc>
          <w:tcPr>
            <w:tcW w:w="17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FECD19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НЕДВИЖИМОЕ ИМУЩЕСТВО В СОБСТВЕННОСТИ</w:t>
            </w:r>
          </w:p>
        </w:tc>
        <w:tc>
          <w:tcPr>
            <w:tcW w:w="13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0F076F" w14:textId="77777777" w:rsidR="008001E3" w:rsidRPr="000B2182" w:rsidRDefault="008001E3" w:rsidP="008001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0B2182">
              <w:rPr>
                <w:rFonts w:ascii="Calibri" w:hAnsi="Calibri"/>
                <w:b/>
                <w:sz w:val="16"/>
                <w:szCs w:val="16"/>
              </w:rPr>
              <w:t>НАИМЕНОВАНИЕ</w:t>
            </w:r>
          </w:p>
        </w:tc>
        <w:tc>
          <w:tcPr>
            <w:tcW w:w="65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9CEE84" w14:textId="77777777" w:rsidR="008001E3" w:rsidRPr="000B2182" w:rsidRDefault="008001E3" w:rsidP="008001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0B2182">
              <w:rPr>
                <w:rFonts w:ascii="Calibri" w:hAnsi="Calibri"/>
                <w:b/>
                <w:sz w:val="16"/>
                <w:szCs w:val="16"/>
              </w:rPr>
              <w:t>ОПИСАНИЕ (АДРЕС, ПЛОЩАДЬ И Т.П.)</w:t>
            </w:r>
          </w:p>
        </w:tc>
      </w:tr>
      <w:tr w:rsidR="008001E3" w:rsidRPr="006F418B" w14:paraId="7A1E72D1" w14:textId="77777777" w:rsidTr="005A36CE">
        <w:trPr>
          <w:cantSplit/>
          <w:trHeight w:val="454"/>
        </w:trPr>
        <w:tc>
          <w:tcPr>
            <w:tcW w:w="173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4118D3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621CB5" w14:textId="5D4FBE2F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</w:instrText>
            </w:r>
            <w:r w:rsidRPr="000B2182">
              <w:rPr>
                <w:rFonts w:ascii="Calibri" w:hAnsi="Calibri"/>
                <w:sz w:val="16"/>
                <w:szCs w:val="16"/>
                <w:lang w:val="en-US"/>
              </w:rPr>
              <w:instrText>FORMCHECKBOX</w:instrText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</w:instrText>
            </w:r>
            <w:r w:rsidR="007D5168">
              <w:rPr>
                <w:rFonts w:ascii="Calibri" w:hAnsi="Calibri"/>
                <w:sz w:val="16"/>
                <w:szCs w:val="16"/>
              </w:rPr>
            </w:r>
            <w:r w:rsidR="007D5168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 xml:space="preserve">КВАРТИРА </w:t>
            </w:r>
          </w:p>
        </w:tc>
        <w:tc>
          <w:tcPr>
            <w:tcW w:w="65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F44597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60B15E3D" w14:textId="77777777" w:rsidTr="005A36CE">
        <w:trPr>
          <w:cantSplit/>
          <w:trHeight w:val="454"/>
        </w:trPr>
        <w:tc>
          <w:tcPr>
            <w:tcW w:w="1734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D27A845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56F5214" w14:textId="573FFF38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</w:instrText>
            </w:r>
            <w:r w:rsidRPr="000B2182">
              <w:rPr>
                <w:rFonts w:ascii="Calibri" w:hAnsi="Calibri"/>
                <w:sz w:val="16"/>
                <w:szCs w:val="16"/>
                <w:lang w:val="en-US"/>
              </w:rPr>
              <w:instrText>FORMCHECKBOX</w:instrText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</w:instrText>
            </w:r>
            <w:r w:rsidR="007D5168">
              <w:rPr>
                <w:rFonts w:ascii="Calibri" w:hAnsi="Calibri"/>
                <w:sz w:val="16"/>
                <w:szCs w:val="16"/>
              </w:rPr>
            </w:r>
            <w:r w:rsidR="007D5168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 xml:space="preserve">ДОМ </w:t>
            </w:r>
          </w:p>
        </w:tc>
        <w:tc>
          <w:tcPr>
            <w:tcW w:w="65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ACC293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4CB76513" w14:textId="77777777" w:rsidTr="005A36CE">
        <w:trPr>
          <w:cantSplit/>
          <w:trHeight w:val="454"/>
        </w:trPr>
        <w:tc>
          <w:tcPr>
            <w:tcW w:w="173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0F792607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3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35B4822E" w14:textId="4D2EE1A2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</w:instrText>
            </w:r>
            <w:r w:rsidRPr="000B2182">
              <w:rPr>
                <w:rFonts w:ascii="Calibri" w:hAnsi="Calibri"/>
                <w:sz w:val="16"/>
                <w:szCs w:val="16"/>
                <w:lang w:val="en-US"/>
              </w:rPr>
              <w:instrText>FORMCHECKBOX</w:instrText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</w:instrText>
            </w:r>
            <w:r w:rsidR="007D5168">
              <w:rPr>
                <w:rFonts w:ascii="Calibri" w:hAnsi="Calibri"/>
                <w:sz w:val="16"/>
                <w:szCs w:val="16"/>
              </w:rPr>
            </w:r>
            <w:r w:rsidR="007D5168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ЗЕМЕЛЬНЫЙ УЧАСТОК</w:t>
            </w:r>
          </w:p>
        </w:tc>
        <w:tc>
          <w:tcPr>
            <w:tcW w:w="65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F2FBEB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6BA35E54" w14:textId="77777777" w:rsidTr="005A36CE">
        <w:trPr>
          <w:cantSplit/>
          <w:trHeight w:val="454"/>
        </w:trPr>
        <w:tc>
          <w:tcPr>
            <w:tcW w:w="173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32AD69A9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41BB577B" w14:textId="1A92D8F9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</w:instrText>
            </w:r>
            <w:r w:rsidRPr="000B2182">
              <w:rPr>
                <w:rFonts w:ascii="Calibri" w:hAnsi="Calibri"/>
                <w:sz w:val="16"/>
                <w:szCs w:val="16"/>
                <w:lang w:val="en-US"/>
              </w:rPr>
              <w:instrText>FORMCHECKBOX</w:instrText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</w:instrText>
            </w:r>
            <w:r w:rsidR="007D5168">
              <w:rPr>
                <w:rFonts w:ascii="Calibri" w:hAnsi="Calibri"/>
                <w:sz w:val="16"/>
                <w:szCs w:val="16"/>
              </w:rPr>
            </w:r>
            <w:r w:rsidR="007D5168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="005D73E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ГАРАЖ</w:t>
            </w:r>
          </w:p>
        </w:tc>
        <w:tc>
          <w:tcPr>
            <w:tcW w:w="65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17D06A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57570EA5" w14:textId="77777777" w:rsidTr="005A36CE">
        <w:trPr>
          <w:cantSplit/>
          <w:trHeight w:val="454"/>
        </w:trPr>
        <w:tc>
          <w:tcPr>
            <w:tcW w:w="173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566A4F6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DD379A9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537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14:paraId="34EF31D2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79D0B2A2" w14:textId="77777777" w:rsidTr="005A36CE">
        <w:trPr>
          <w:cantSplit/>
          <w:trHeight w:val="454"/>
        </w:trPr>
        <w:tc>
          <w:tcPr>
            <w:tcW w:w="17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1D9A31D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ПРОЧИЕ АКТИВЫ</w:t>
            </w:r>
            <w:bookmarkStart w:id="0" w:name="_GoBack"/>
            <w:bookmarkEnd w:id="0"/>
          </w:p>
        </w:tc>
        <w:tc>
          <w:tcPr>
            <w:tcW w:w="7885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535AD6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</w:tr>
    </w:tbl>
    <w:p w14:paraId="2CFEB8EC" w14:textId="0E9A8920" w:rsidR="008001E3" w:rsidRPr="00CC3569" w:rsidRDefault="008001E3" w:rsidP="00F742A9">
      <w:pPr>
        <w:numPr>
          <w:ilvl w:val="0"/>
          <w:numId w:val="44"/>
        </w:numPr>
        <w:overflowPunct w:val="0"/>
        <w:autoSpaceDE w:val="0"/>
        <w:autoSpaceDN w:val="0"/>
        <w:adjustRightInd w:val="0"/>
        <w:spacing w:before="240"/>
        <w:ind w:left="851" w:hanging="851"/>
        <w:jc w:val="both"/>
        <w:textAlignment w:val="baseline"/>
        <w:rPr>
          <w:rFonts w:ascii="Calibri" w:hAnsi="Calibri" w:cs="Calibri"/>
          <w:b/>
        </w:rPr>
      </w:pPr>
      <w:r w:rsidRPr="00CC3569">
        <w:rPr>
          <w:rFonts w:ascii="Calibri" w:hAnsi="Calibri" w:cs="Calibri"/>
          <w:b/>
        </w:rPr>
        <w:t xml:space="preserve">ОБЯЗАТЕЛЬСТВА </w:t>
      </w:r>
      <w:r w:rsidR="00F62876" w:rsidRPr="00CC3569">
        <w:rPr>
          <w:rFonts w:ascii="Calibri" w:hAnsi="Calibri" w:cs="Calibri"/>
          <w:b/>
        </w:rPr>
        <w:t>ЗАЕМЩИКА</w:t>
      </w:r>
      <w:r w:rsidRPr="00CC3569">
        <w:rPr>
          <w:rFonts w:ascii="Calibri" w:hAnsi="Calibri" w:cs="Calibri"/>
          <w:b/>
        </w:rPr>
        <w:t>: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03"/>
        <w:gridCol w:w="906"/>
        <w:gridCol w:w="1501"/>
        <w:gridCol w:w="8"/>
        <w:gridCol w:w="1083"/>
        <w:gridCol w:w="8"/>
        <w:gridCol w:w="1168"/>
        <w:gridCol w:w="8"/>
        <w:gridCol w:w="1170"/>
        <w:gridCol w:w="8"/>
        <w:gridCol w:w="1164"/>
        <w:gridCol w:w="8"/>
        <w:gridCol w:w="1174"/>
      </w:tblGrid>
      <w:tr w:rsidR="008001E3" w:rsidRPr="006F418B" w14:paraId="5793FF78" w14:textId="77777777" w:rsidTr="005A36CE">
        <w:trPr>
          <w:cantSplit/>
          <w:trHeight w:val="340"/>
        </w:trPr>
        <w:tc>
          <w:tcPr>
            <w:tcW w:w="14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30904DC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 xml:space="preserve">КРЕДИТЫ (ЗАЙМЫ), в т.ч. КРЕДИТНЫЕ КАРТЫ 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C0C3E91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Указать</w:t>
            </w:r>
          </w:p>
          <w:p w14:paraId="0CC927EE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(Банк / МФО / КПК или иное)</w:t>
            </w:r>
          </w:p>
        </w:tc>
        <w:tc>
          <w:tcPr>
            <w:tcW w:w="1509" w:type="dxa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D947A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Наименование</w:t>
            </w:r>
          </w:p>
        </w:tc>
        <w:tc>
          <w:tcPr>
            <w:tcW w:w="10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05DCF1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ВАЛЮТА РАСЧЕТОВ</w:t>
            </w:r>
          </w:p>
        </w:tc>
        <w:tc>
          <w:tcPr>
            <w:tcW w:w="11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F9F47A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СУММА КРЕДИТА (ЗАЙМА) / ЛИМИТА</w:t>
            </w:r>
          </w:p>
        </w:tc>
        <w:tc>
          <w:tcPr>
            <w:tcW w:w="11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24A784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ОСТАТОК ДОЛГА</w:t>
            </w:r>
          </w:p>
        </w:tc>
        <w:tc>
          <w:tcPr>
            <w:tcW w:w="1172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3B3977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ЕЖЕМЕСЯЧНЫЙ ПЛАТЕЖ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183AC8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 xml:space="preserve">СРОК ПОГАШЕНИЯ </w:t>
            </w:r>
          </w:p>
        </w:tc>
      </w:tr>
      <w:tr w:rsidR="008001E3" w:rsidRPr="006F418B" w14:paraId="1A510816" w14:textId="77777777" w:rsidTr="005A36CE">
        <w:trPr>
          <w:cantSplit/>
          <w:trHeight w:val="340"/>
        </w:trPr>
        <w:tc>
          <w:tcPr>
            <w:tcW w:w="140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3BC7F40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16AA03A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1B315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FD039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3D8E6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4D741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7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492C170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13C3F3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4C408FD3" w14:textId="77777777" w:rsidTr="005A36CE">
        <w:trPr>
          <w:cantSplit/>
          <w:trHeight w:val="340"/>
        </w:trPr>
        <w:tc>
          <w:tcPr>
            <w:tcW w:w="140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0006C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80CED33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49FAF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ED476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9B58C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666F2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7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D681666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302D24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6D7AC726" w14:textId="77777777" w:rsidTr="005A36CE">
        <w:trPr>
          <w:cantSplit/>
          <w:trHeight w:val="340"/>
        </w:trPr>
        <w:tc>
          <w:tcPr>
            <w:tcW w:w="140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3DA7202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E54A732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EF54B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506B5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EF3AB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6BD83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7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80134FC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5AA50D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487BB0A6" w14:textId="77777777" w:rsidTr="005A36CE">
        <w:trPr>
          <w:cantSplit/>
          <w:trHeight w:val="340"/>
        </w:trPr>
        <w:tc>
          <w:tcPr>
            <w:tcW w:w="140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A36FE6F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ACBA517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09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9491D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68447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D47BF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65951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72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  <w:vAlign w:val="center"/>
          </w:tcPr>
          <w:p w14:paraId="27DD6273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16B070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3D7A6942" w14:textId="77777777" w:rsidTr="005A36CE">
        <w:trPr>
          <w:cantSplit/>
          <w:trHeight w:val="340"/>
        </w:trPr>
        <w:tc>
          <w:tcPr>
            <w:tcW w:w="14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C34A2CD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ИНФОРМАЦИЯ ПО ПРИОБРЕТЕННЫМ В РАССРОЧКУ ТОВАРАМ</w:t>
            </w:r>
          </w:p>
        </w:tc>
        <w:tc>
          <w:tcPr>
            <w:tcW w:w="240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566BCA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НАИМЕНОВАНИЕ ТОВАРА</w:t>
            </w:r>
          </w:p>
        </w:tc>
        <w:tc>
          <w:tcPr>
            <w:tcW w:w="10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71EBA5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ВАЛЮТА РАСЧЕТОВ</w:t>
            </w:r>
          </w:p>
        </w:tc>
        <w:tc>
          <w:tcPr>
            <w:tcW w:w="11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69C274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ЦЕНА ТОВАРА</w:t>
            </w:r>
          </w:p>
        </w:tc>
        <w:tc>
          <w:tcPr>
            <w:tcW w:w="11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55A7BE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ОСТАТОК ДОЛГА</w:t>
            </w:r>
          </w:p>
        </w:tc>
        <w:tc>
          <w:tcPr>
            <w:tcW w:w="11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1113ED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ЕЖЕМЕСЯЧНЫЙ ПЛАТЕЖ</w:t>
            </w:r>
          </w:p>
        </w:tc>
        <w:tc>
          <w:tcPr>
            <w:tcW w:w="11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3662D6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СРОК ПОГАШЕНИЯ</w:t>
            </w:r>
          </w:p>
        </w:tc>
      </w:tr>
      <w:tr w:rsidR="008001E3" w:rsidRPr="006F418B" w14:paraId="7EBC7FC0" w14:textId="77777777" w:rsidTr="005A36CE">
        <w:trPr>
          <w:cantSplit/>
          <w:trHeight w:val="340"/>
        </w:trPr>
        <w:tc>
          <w:tcPr>
            <w:tcW w:w="140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C24E7B0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91531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ED2DD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C4EDD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A4162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B4949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D73295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5B912E00" w14:textId="77777777" w:rsidTr="005A36CE">
        <w:trPr>
          <w:cantSplit/>
          <w:trHeight w:val="340"/>
        </w:trPr>
        <w:tc>
          <w:tcPr>
            <w:tcW w:w="140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C62EDF3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40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F44D7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0C37A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7CADB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DFB7D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5D2A3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2E842A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1B02F686" w14:textId="77777777" w:rsidTr="005A36CE">
        <w:trPr>
          <w:cantSplit/>
          <w:trHeight w:val="340"/>
        </w:trPr>
        <w:tc>
          <w:tcPr>
            <w:tcW w:w="14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B9EA1AB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ОБЯЗАТЕЛЬСТВА ПО ВЫДАННЫМ ВАМИ ПОРУЧИТЕЛЬСТВАМ В ПОЛЬЗУ ТРЕТЬИХ ЛИЦ</w:t>
            </w:r>
          </w:p>
        </w:tc>
        <w:tc>
          <w:tcPr>
            <w:tcW w:w="240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AD1E00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КРЕДИТОР</w:t>
            </w:r>
          </w:p>
        </w:tc>
        <w:tc>
          <w:tcPr>
            <w:tcW w:w="226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64A9A8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ЗАЕМЩИК</w:t>
            </w:r>
          </w:p>
        </w:tc>
        <w:tc>
          <w:tcPr>
            <w:tcW w:w="11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CD9310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ВАЛЮТА</w:t>
            </w:r>
          </w:p>
        </w:tc>
        <w:tc>
          <w:tcPr>
            <w:tcW w:w="235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8F7833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СУММА ПОРУЧИТЕЛЬСТВА</w:t>
            </w:r>
          </w:p>
        </w:tc>
      </w:tr>
      <w:tr w:rsidR="008001E3" w:rsidRPr="006F418B" w14:paraId="3A7A90D2" w14:textId="77777777" w:rsidTr="005A36CE">
        <w:trPr>
          <w:cantSplit/>
          <w:trHeight w:val="340"/>
        </w:trPr>
        <w:tc>
          <w:tcPr>
            <w:tcW w:w="140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BB83CC9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0C2A6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83160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AE5E6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3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E280F9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001E3" w:rsidRPr="006F418B" w14:paraId="1E18354E" w14:textId="77777777" w:rsidTr="005A36CE">
        <w:trPr>
          <w:cantSplit/>
          <w:trHeight w:val="340"/>
        </w:trPr>
        <w:tc>
          <w:tcPr>
            <w:tcW w:w="140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B12A341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40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DBBB8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6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76A25" w14:textId="77777777" w:rsidR="008001E3" w:rsidRPr="000B2182" w:rsidRDefault="008001E3" w:rsidP="008001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FE148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35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D2912C" w14:textId="77777777" w:rsidR="008001E3" w:rsidRPr="000B2182" w:rsidRDefault="008001E3" w:rsidP="008001E3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</w:tbl>
    <w:p w14:paraId="5C581471" w14:textId="7F81848D" w:rsidR="002526A5" w:rsidRPr="000B2182" w:rsidRDefault="002526A5" w:rsidP="00F742A9">
      <w:pPr>
        <w:numPr>
          <w:ilvl w:val="0"/>
          <w:numId w:val="44"/>
        </w:numPr>
        <w:overflowPunct w:val="0"/>
        <w:autoSpaceDE w:val="0"/>
        <w:autoSpaceDN w:val="0"/>
        <w:adjustRightInd w:val="0"/>
        <w:spacing w:before="240"/>
        <w:ind w:left="851" w:hanging="851"/>
        <w:jc w:val="both"/>
        <w:textAlignment w:val="baseline"/>
        <w:rPr>
          <w:rFonts w:ascii="Calibri" w:hAnsi="Calibri"/>
          <w:b/>
        </w:rPr>
      </w:pPr>
      <w:r w:rsidRPr="00CC3569">
        <w:rPr>
          <w:rFonts w:ascii="Calibri" w:hAnsi="Calibri" w:cs="Calibri"/>
          <w:b/>
        </w:rPr>
        <w:t>СВЕДЕНИЯ О РЕФИНАНСИРУЕМОМ(-ЫХ) КРЕДИТЕ(-АХ)</w:t>
      </w:r>
      <w:r w:rsidR="00821D6D">
        <w:rPr>
          <w:rStyle w:val="ae"/>
          <w:rFonts w:ascii="Calibri" w:hAnsi="Calibri"/>
          <w:b/>
        </w:rPr>
        <w:footnoteReference w:id="1"/>
      </w:r>
    </w:p>
    <w:tbl>
      <w:tblPr>
        <w:tblW w:w="5000" w:type="pct"/>
        <w:tblInd w:w="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84"/>
        <w:gridCol w:w="1560"/>
        <w:gridCol w:w="991"/>
        <w:gridCol w:w="1133"/>
        <w:gridCol w:w="1416"/>
        <w:gridCol w:w="1417"/>
        <w:gridCol w:w="1408"/>
      </w:tblGrid>
      <w:tr w:rsidR="002526A5" w:rsidRPr="006F418B" w14:paraId="1CE36509" w14:textId="77777777" w:rsidTr="002526A5">
        <w:trPr>
          <w:cantSplit/>
          <w:trHeight w:val="340"/>
        </w:trPr>
        <w:tc>
          <w:tcPr>
            <w:tcW w:w="1684" w:type="dxa"/>
            <w:vAlign w:val="center"/>
            <w:hideMark/>
          </w:tcPr>
          <w:p w14:paraId="3A1510DD" w14:textId="77777777" w:rsidR="002526A5" w:rsidRPr="000B2182" w:rsidRDefault="002526A5" w:rsidP="002526A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ВИД КРЕДИТА (потребительский кредит/ипотека/автокредит)</w:t>
            </w:r>
          </w:p>
        </w:tc>
        <w:tc>
          <w:tcPr>
            <w:tcW w:w="1560" w:type="dxa"/>
            <w:vAlign w:val="center"/>
          </w:tcPr>
          <w:p w14:paraId="5534B1A5" w14:textId="598B3ABC" w:rsidR="002526A5" w:rsidRPr="000B2182" w:rsidRDefault="002526A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 xml:space="preserve">НАИМЕНОВАНИЕ </w:t>
            </w:r>
            <w:r w:rsidR="00EC4C58">
              <w:rPr>
                <w:rFonts w:ascii="Calibri" w:hAnsi="Calibri"/>
                <w:sz w:val="16"/>
                <w:szCs w:val="16"/>
              </w:rPr>
              <w:t>КРЕДИТНОЙ ОРГАНИЗАЦИИ</w:t>
            </w:r>
          </w:p>
        </w:tc>
        <w:tc>
          <w:tcPr>
            <w:tcW w:w="991" w:type="dxa"/>
            <w:vAlign w:val="center"/>
            <w:hideMark/>
          </w:tcPr>
          <w:p w14:paraId="618FEC18" w14:textId="77777777" w:rsidR="002526A5" w:rsidRPr="000B2182" w:rsidRDefault="002526A5" w:rsidP="007D70BF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ВАЛЮТА РАСЧЕТОВ</w:t>
            </w:r>
          </w:p>
        </w:tc>
        <w:tc>
          <w:tcPr>
            <w:tcW w:w="1133" w:type="dxa"/>
            <w:vAlign w:val="center"/>
            <w:hideMark/>
          </w:tcPr>
          <w:p w14:paraId="696136CC" w14:textId="77777777" w:rsidR="002526A5" w:rsidRPr="000B2182" w:rsidRDefault="002526A5" w:rsidP="002526A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 xml:space="preserve">СУММА КРЕДИТА </w:t>
            </w:r>
          </w:p>
        </w:tc>
        <w:tc>
          <w:tcPr>
            <w:tcW w:w="1416" w:type="dxa"/>
            <w:vAlign w:val="center"/>
            <w:hideMark/>
          </w:tcPr>
          <w:p w14:paraId="51802765" w14:textId="77777777" w:rsidR="002526A5" w:rsidRPr="000B2182" w:rsidRDefault="002526A5" w:rsidP="007D70BF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ОСТАТОК ДОЛГА</w:t>
            </w:r>
          </w:p>
        </w:tc>
        <w:tc>
          <w:tcPr>
            <w:tcW w:w="1417" w:type="dxa"/>
            <w:vAlign w:val="center"/>
            <w:hideMark/>
          </w:tcPr>
          <w:p w14:paraId="3C742E20" w14:textId="77777777" w:rsidR="002526A5" w:rsidRPr="000B2182" w:rsidRDefault="002526A5" w:rsidP="007D70BF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ЕЖЕМЕСЯЧНЫЙ ПЛАТЕЖ</w:t>
            </w:r>
          </w:p>
        </w:tc>
        <w:tc>
          <w:tcPr>
            <w:tcW w:w="1408" w:type="dxa"/>
            <w:vAlign w:val="center"/>
            <w:hideMark/>
          </w:tcPr>
          <w:p w14:paraId="501A52B2" w14:textId="4CCFD97E" w:rsidR="002526A5" w:rsidRPr="000B2182" w:rsidRDefault="002840DE" w:rsidP="007D70BF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ДАТА ПРЕДОСТАВЛЕНИЯ /</w:t>
            </w:r>
            <w:r>
              <w:rPr>
                <w:rFonts w:ascii="Calibri" w:hAnsi="Calibri"/>
                <w:sz w:val="16"/>
                <w:szCs w:val="16"/>
              </w:rPr>
              <w:br/>
            </w:r>
            <w:r w:rsidR="002526A5" w:rsidRPr="000B2182">
              <w:rPr>
                <w:rFonts w:ascii="Calibri" w:hAnsi="Calibri"/>
                <w:sz w:val="16"/>
                <w:szCs w:val="16"/>
              </w:rPr>
              <w:t xml:space="preserve">СРОК ПОГАШЕНИЯ </w:t>
            </w:r>
          </w:p>
        </w:tc>
      </w:tr>
      <w:tr w:rsidR="002526A5" w:rsidRPr="006F418B" w14:paraId="24C23C91" w14:textId="77777777" w:rsidTr="002526A5">
        <w:trPr>
          <w:cantSplit/>
          <w:trHeight w:val="340"/>
        </w:trPr>
        <w:tc>
          <w:tcPr>
            <w:tcW w:w="1684" w:type="dxa"/>
            <w:vAlign w:val="center"/>
          </w:tcPr>
          <w:p w14:paraId="5AA7D319" w14:textId="77777777" w:rsidR="002526A5" w:rsidRPr="000B2182" w:rsidRDefault="002526A5" w:rsidP="007D70BF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14:paraId="735A5533" w14:textId="77777777" w:rsidR="002526A5" w:rsidRPr="000B2182" w:rsidRDefault="002526A5" w:rsidP="007D70BF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91" w:type="dxa"/>
            <w:vAlign w:val="center"/>
          </w:tcPr>
          <w:p w14:paraId="6B836DAD" w14:textId="77777777" w:rsidR="002526A5" w:rsidRPr="000B2182" w:rsidRDefault="002526A5" w:rsidP="007D70BF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33" w:type="dxa"/>
            <w:vAlign w:val="center"/>
          </w:tcPr>
          <w:p w14:paraId="2C137245" w14:textId="77777777" w:rsidR="002526A5" w:rsidRPr="000B2182" w:rsidRDefault="002526A5" w:rsidP="007D70BF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16" w:type="dxa"/>
            <w:vAlign w:val="center"/>
          </w:tcPr>
          <w:p w14:paraId="0113949E" w14:textId="77777777" w:rsidR="002526A5" w:rsidRPr="000B2182" w:rsidRDefault="002526A5" w:rsidP="007D70BF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73912D0" w14:textId="77777777" w:rsidR="002526A5" w:rsidRPr="000B2182" w:rsidRDefault="002526A5" w:rsidP="007D70BF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08" w:type="dxa"/>
            <w:vAlign w:val="center"/>
          </w:tcPr>
          <w:p w14:paraId="1393B638" w14:textId="77777777" w:rsidR="002526A5" w:rsidRPr="000B2182" w:rsidRDefault="002526A5" w:rsidP="007D70BF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</w:tr>
      <w:tr w:rsidR="002526A5" w:rsidRPr="006F418B" w14:paraId="1E42974D" w14:textId="77777777" w:rsidTr="002526A5">
        <w:trPr>
          <w:cantSplit/>
          <w:trHeight w:val="340"/>
        </w:trPr>
        <w:tc>
          <w:tcPr>
            <w:tcW w:w="1684" w:type="dxa"/>
            <w:vAlign w:val="center"/>
          </w:tcPr>
          <w:p w14:paraId="4A9A3F52" w14:textId="77777777" w:rsidR="002526A5" w:rsidRPr="000B2182" w:rsidRDefault="002526A5" w:rsidP="007D70BF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14:paraId="1A7C12EB" w14:textId="77777777" w:rsidR="002526A5" w:rsidRPr="000B2182" w:rsidRDefault="002526A5" w:rsidP="007D70BF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91" w:type="dxa"/>
            <w:vAlign w:val="center"/>
          </w:tcPr>
          <w:p w14:paraId="24EE8AF4" w14:textId="77777777" w:rsidR="002526A5" w:rsidRPr="000B2182" w:rsidRDefault="002526A5" w:rsidP="007D70BF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33" w:type="dxa"/>
            <w:vAlign w:val="center"/>
          </w:tcPr>
          <w:p w14:paraId="6E55745A" w14:textId="77777777" w:rsidR="002526A5" w:rsidRPr="000B2182" w:rsidRDefault="002526A5" w:rsidP="007D70BF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16" w:type="dxa"/>
            <w:vAlign w:val="center"/>
          </w:tcPr>
          <w:p w14:paraId="5F5D85FF" w14:textId="77777777" w:rsidR="002526A5" w:rsidRPr="000B2182" w:rsidRDefault="002526A5" w:rsidP="007D70BF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1EA77A8" w14:textId="77777777" w:rsidR="002526A5" w:rsidRPr="000B2182" w:rsidRDefault="002526A5" w:rsidP="007D70BF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08" w:type="dxa"/>
            <w:vAlign w:val="center"/>
          </w:tcPr>
          <w:p w14:paraId="3AFD30B6" w14:textId="77777777" w:rsidR="002526A5" w:rsidRPr="000B2182" w:rsidRDefault="002526A5" w:rsidP="007D70BF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</w:tr>
      <w:tr w:rsidR="00620EE5" w:rsidRPr="006F418B" w14:paraId="2C807902" w14:textId="77777777" w:rsidTr="002526A5">
        <w:trPr>
          <w:cantSplit/>
          <w:trHeight w:val="340"/>
        </w:trPr>
        <w:tc>
          <w:tcPr>
            <w:tcW w:w="1684" w:type="dxa"/>
            <w:vAlign w:val="center"/>
          </w:tcPr>
          <w:p w14:paraId="6AC4E290" w14:textId="77777777" w:rsidR="00620EE5" w:rsidRPr="000B2182" w:rsidRDefault="00620EE5" w:rsidP="007D70BF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14:paraId="1E34A06E" w14:textId="77777777" w:rsidR="00620EE5" w:rsidRPr="000B2182" w:rsidRDefault="00620EE5" w:rsidP="007D70BF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91" w:type="dxa"/>
            <w:vAlign w:val="center"/>
          </w:tcPr>
          <w:p w14:paraId="63FB6803" w14:textId="77777777" w:rsidR="00620EE5" w:rsidRPr="000B2182" w:rsidRDefault="00620EE5" w:rsidP="007D70BF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33" w:type="dxa"/>
            <w:vAlign w:val="center"/>
          </w:tcPr>
          <w:p w14:paraId="3ED222F1" w14:textId="77777777" w:rsidR="00620EE5" w:rsidRPr="000B2182" w:rsidRDefault="00620EE5" w:rsidP="007D70BF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16" w:type="dxa"/>
            <w:vAlign w:val="center"/>
          </w:tcPr>
          <w:p w14:paraId="1E9347F4" w14:textId="77777777" w:rsidR="00620EE5" w:rsidRPr="000B2182" w:rsidRDefault="00620EE5" w:rsidP="007D70BF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33C0B4C" w14:textId="77777777" w:rsidR="00620EE5" w:rsidRPr="000B2182" w:rsidRDefault="00620EE5" w:rsidP="007D70BF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08" w:type="dxa"/>
            <w:vAlign w:val="center"/>
          </w:tcPr>
          <w:p w14:paraId="018A2A2C" w14:textId="77777777" w:rsidR="00620EE5" w:rsidRPr="000B2182" w:rsidRDefault="00620EE5" w:rsidP="007D70BF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</w:tr>
      <w:tr w:rsidR="002526A5" w:rsidRPr="006F418B" w14:paraId="72814099" w14:textId="77777777" w:rsidTr="002526A5">
        <w:trPr>
          <w:cantSplit/>
          <w:trHeight w:val="340"/>
        </w:trPr>
        <w:tc>
          <w:tcPr>
            <w:tcW w:w="1684" w:type="dxa"/>
            <w:vAlign w:val="center"/>
          </w:tcPr>
          <w:p w14:paraId="7BB32F00" w14:textId="77777777" w:rsidR="002526A5" w:rsidRPr="000B2182" w:rsidRDefault="002526A5" w:rsidP="007D70BF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14:paraId="241EFE86" w14:textId="77777777" w:rsidR="002526A5" w:rsidRPr="000B2182" w:rsidRDefault="002526A5" w:rsidP="007D70BF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91" w:type="dxa"/>
            <w:vAlign w:val="center"/>
          </w:tcPr>
          <w:p w14:paraId="54172755" w14:textId="77777777" w:rsidR="002526A5" w:rsidRPr="000B2182" w:rsidRDefault="002526A5" w:rsidP="007D70BF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33" w:type="dxa"/>
            <w:vAlign w:val="center"/>
          </w:tcPr>
          <w:p w14:paraId="174CBAC1" w14:textId="77777777" w:rsidR="002526A5" w:rsidRPr="000B2182" w:rsidRDefault="002526A5" w:rsidP="007D70BF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16" w:type="dxa"/>
            <w:vAlign w:val="center"/>
          </w:tcPr>
          <w:p w14:paraId="75A52D8A" w14:textId="77777777" w:rsidR="002526A5" w:rsidRPr="000B2182" w:rsidRDefault="002526A5" w:rsidP="007D70BF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CD10682" w14:textId="77777777" w:rsidR="002526A5" w:rsidRPr="000B2182" w:rsidRDefault="002526A5" w:rsidP="007D70BF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08" w:type="dxa"/>
            <w:vAlign w:val="center"/>
          </w:tcPr>
          <w:p w14:paraId="59F3A156" w14:textId="77777777" w:rsidR="002526A5" w:rsidRPr="000B2182" w:rsidRDefault="002526A5" w:rsidP="007D70BF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</w:tr>
    </w:tbl>
    <w:p w14:paraId="5AF07810" w14:textId="77777777" w:rsidR="008001E3" w:rsidRPr="00CC3569" w:rsidRDefault="008001E3" w:rsidP="00F742A9">
      <w:pPr>
        <w:numPr>
          <w:ilvl w:val="0"/>
          <w:numId w:val="44"/>
        </w:numPr>
        <w:overflowPunct w:val="0"/>
        <w:autoSpaceDE w:val="0"/>
        <w:autoSpaceDN w:val="0"/>
        <w:adjustRightInd w:val="0"/>
        <w:spacing w:before="240"/>
        <w:ind w:left="851" w:hanging="851"/>
        <w:jc w:val="both"/>
        <w:textAlignment w:val="baseline"/>
        <w:rPr>
          <w:rFonts w:ascii="Calibri" w:hAnsi="Calibri" w:cs="Calibri"/>
          <w:b/>
        </w:rPr>
      </w:pPr>
      <w:r w:rsidRPr="004C59A9">
        <w:rPr>
          <w:rFonts w:ascii="Calibri" w:hAnsi="Calibri" w:cs="Calibri"/>
          <w:b/>
        </w:rPr>
        <w:t>ДОПОЛНИТЕЛЬНАЯ</w:t>
      </w:r>
      <w:r w:rsidRPr="00CC3569">
        <w:rPr>
          <w:rFonts w:ascii="Calibri" w:hAnsi="Calibri" w:cs="Calibri"/>
          <w:b/>
        </w:rPr>
        <w:t xml:space="preserve"> ИНФОРМАЦИЯ: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86"/>
        <w:gridCol w:w="1530"/>
        <w:gridCol w:w="1493"/>
      </w:tblGrid>
      <w:tr w:rsidR="008001E3" w:rsidRPr="006F418B" w14:paraId="789147DE" w14:textId="77777777" w:rsidTr="008001E3">
        <w:trPr>
          <w:trHeight w:val="400"/>
        </w:trPr>
        <w:tc>
          <w:tcPr>
            <w:tcW w:w="6586" w:type="dxa"/>
            <w:vAlign w:val="center"/>
          </w:tcPr>
          <w:p w14:paraId="563AE2BD" w14:textId="77777777" w:rsidR="008001E3" w:rsidRPr="000B2182" w:rsidRDefault="008001E3" w:rsidP="0096484D">
            <w:pPr>
              <w:numPr>
                <w:ilvl w:val="0"/>
                <w:numId w:val="45"/>
              </w:numPr>
              <w:overflowPunct w:val="0"/>
              <w:autoSpaceDE w:val="0"/>
              <w:autoSpaceDN w:val="0"/>
              <w:adjustRightInd w:val="0"/>
              <w:ind w:left="241" w:hanging="241"/>
              <w:contextualSpacing/>
              <w:jc w:val="both"/>
              <w:textAlignment w:val="baseline"/>
              <w:rPr>
                <w:rFonts w:ascii="Calibri" w:hAnsi="Calibri"/>
                <w:sz w:val="18"/>
                <w:szCs w:val="18"/>
              </w:rPr>
            </w:pPr>
            <w:r w:rsidRPr="000B2182">
              <w:rPr>
                <w:rFonts w:ascii="Calibri" w:hAnsi="Calibri"/>
                <w:sz w:val="18"/>
                <w:szCs w:val="18"/>
              </w:rPr>
              <w:t>Привлекались ли Вы к уголовной ответственности</w:t>
            </w:r>
          </w:p>
        </w:tc>
        <w:tc>
          <w:tcPr>
            <w:tcW w:w="1530" w:type="dxa"/>
            <w:vAlign w:val="center"/>
          </w:tcPr>
          <w:p w14:paraId="2C196033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0B2182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="00A739BD">
              <w:rPr>
                <w:rFonts w:ascii="Calibri" w:hAnsi="Calibri"/>
                <w:sz w:val="18"/>
                <w:szCs w:val="18"/>
              </w:rPr>
            </w:r>
            <w:r w:rsidR="00A739BD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0B2182">
              <w:rPr>
                <w:rFonts w:ascii="Calibri" w:hAnsi="Calibri"/>
                <w:sz w:val="18"/>
                <w:szCs w:val="18"/>
              </w:rPr>
              <w:fldChar w:fldCharType="end"/>
            </w:r>
            <w:r w:rsidRPr="000B2182">
              <w:rPr>
                <w:rFonts w:ascii="Calibri" w:hAnsi="Calibri"/>
                <w:sz w:val="18"/>
                <w:szCs w:val="18"/>
              </w:rPr>
              <w:t xml:space="preserve"> Да</w:t>
            </w:r>
          </w:p>
        </w:tc>
        <w:tc>
          <w:tcPr>
            <w:tcW w:w="1493" w:type="dxa"/>
            <w:vAlign w:val="center"/>
          </w:tcPr>
          <w:p w14:paraId="648C61D0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0B2182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="00A739BD">
              <w:rPr>
                <w:rFonts w:ascii="Calibri" w:hAnsi="Calibri"/>
                <w:sz w:val="18"/>
                <w:szCs w:val="18"/>
              </w:rPr>
            </w:r>
            <w:r w:rsidR="00A739BD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0B2182">
              <w:rPr>
                <w:rFonts w:ascii="Calibri" w:hAnsi="Calibri"/>
                <w:sz w:val="18"/>
                <w:szCs w:val="18"/>
              </w:rPr>
              <w:fldChar w:fldCharType="end"/>
            </w:r>
            <w:r w:rsidRPr="000B2182">
              <w:rPr>
                <w:rFonts w:ascii="Calibri" w:hAnsi="Calibri"/>
                <w:sz w:val="18"/>
                <w:szCs w:val="18"/>
              </w:rPr>
              <w:t xml:space="preserve"> Нет</w:t>
            </w:r>
          </w:p>
        </w:tc>
      </w:tr>
      <w:tr w:rsidR="008001E3" w:rsidRPr="006F418B" w14:paraId="7B29A97B" w14:textId="77777777" w:rsidTr="008001E3">
        <w:trPr>
          <w:trHeight w:val="400"/>
        </w:trPr>
        <w:tc>
          <w:tcPr>
            <w:tcW w:w="6586" w:type="dxa"/>
            <w:vAlign w:val="center"/>
          </w:tcPr>
          <w:p w14:paraId="787F11A5" w14:textId="77777777" w:rsidR="008001E3" w:rsidRPr="000B2182" w:rsidRDefault="008001E3" w:rsidP="008001E3">
            <w:pPr>
              <w:jc w:val="both"/>
              <w:rPr>
                <w:rFonts w:ascii="Calibri" w:hAnsi="Calibri"/>
                <w:sz w:val="18"/>
                <w:szCs w:val="18"/>
              </w:rPr>
            </w:pPr>
            <w:r w:rsidRPr="000B2182">
              <w:rPr>
                <w:rFonts w:ascii="Calibri" w:hAnsi="Calibri"/>
                <w:sz w:val="18"/>
                <w:szCs w:val="18"/>
              </w:rPr>
              <w:t>2. Были ли Вы когда-нибудь приговорены судом к какому-либо наказанию?</w:t>
            </w:r>
          </w:p>
        </w:tc>
        <w:tc>
          <w:tcPr>
            <w:tcW w:w="1530" w:type="dxa"/>
            <w:vAlign w:val="center"/>
          </w:tcPr>
          <w:p w14:paraId="3DD4ECD7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0B2182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="00A739BD">
              <w:rPr>
                <w:rFonts w:ascii="Calibri" w:hAnsi="Calibri"/>
                <w:sz w:val="18"/>
                <w:szCs w:val="18"/>
              </w:rPr>
            </w:r>
            <w:r w:rsidR="00A739BD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0B2182">
              <w:rPr>
                <w:rFonts w:ascii="Calibri" w:hAnsi="Calibri"/>
                <w:sz w:val="18"/>
                <w:szCs w:val="18"/>
              </w:rPr>
              <w:fldChar w:fldCharType="end"/>
            </w:r>
            <w:r w:rsidRPr="000B2182">
              <w:rPr>
                <w:rFonts w:ascii="Calibri" w:hAnsi="Calibri"/>
                <w:sz w:val="18"/>
                <w:szCs w:val="18"/>
              </w:rPr>
              <w:t xml:space="preserve"> Да</w:t>
            </w:r>
          </w:p>
        </w:tc>
        <w:tc>
          <w:tcPr>
            <w:tcW w:w="1493" w:type="dxa"/>
            <w:vAlign w:val="center"/>
          </w:tcPr>
          <w:p w14:paraId="2C8EBE5C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0B2182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="00A739BD">
              <w:rPr>
                <w:rFonts w:ascii="Calibri" w:hAnsi="Calibri"/>
                <w:sz w:val="18"/>
                <w:szCs w:val="18"/>
              </w:rPr>
            </w:r>
            <w:r w:rsidR="00A739BD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0B2182">
              <w:rPr>
                <w:rFonts w:ascii="Calibri" w:hAnsi="Calibri"/>
                <w:sz w:val="18"/>
                <w:szCs w:val="18"/>
              </w:rPr>
              <w:fldChar w:fldCharType="end"/>
            </w:r>
            <w:r w:rsidRPr="000B2182">
              <w:rPr>
                <w:rFonts w:ascii="Calibri" w:hAnsi="Calibri"/>
                <w:sz w:val="18"/>
                <w:szCs w:val="18"/>
              </w:rPr>
              <w:t xml:space="preserve"> Нет</w:t>
            </w:r>
          </w:p>
        </w:tc>
      </w:tr>
      <w:tr w:rsidR="008001E3" w:rsidRPr="006F418B" w14:paraId="047A6366" w14:textId="77777777" w:rsidTr="008001E3">
        <w:trPr>
          <w:trHeight w:val="400"/>
        </w:trPr>
        <w:tc>
          <w:tcPr>
            <w:tcW w:w="6586" w:type="dxa"/>
            <w:vAlign w:val="center"/>
          </w:tcPr>
          <w:p w14:paraId="0857E0A1" w14:textId="77777777" w:rsidR="008001E3" w:rsidRPr="000B2182" w:rsidRDefault="008001E3" w:rsidP="008001E3">
            <w:pPr>
              <w:jc w:val="both"/>
              <w:rPr>
                <w:rFonts w:ascii="Calibri" w:hAnsi="Calibri"/>
                <w:sz w:val="18"/>
                <w:szCs w:val="18"/>
              </w:rPr>
            </w:pPr>
            <w:r w:rsidRPr="000B2182">
              <w:rPr>
                <w:rFonts w:ascii="Calibri" w:hAnsi="Calibri"/>
                <w:sz w:val="18"/>
                <w:szCs w:val="18"/>
              </w:rPr>
              <w:t>3. Существует ли какое-нибудь судебное решение, которое Вы не выполнили?</w:t>
            </w:r>
          </w:p>
        </w:tc>
        <w:tc>
          <w:tcPr>
            <w:tcW w:w="1530" w:type="dxa"/>
            <w:vAlign w:val="center"/>
          </w:tcPr>
          <w:p w14:paraId="2E51273A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0B2182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="00A739BD">
              <w:rPr>
                <w:rFonts w:ascii="Calibri" w:hAnsi="Calibri"/>
                <w:sz w:val="18"/>
                <w:szCs w:val="18"/>
              </w:rPr>
            </w:r>
            <w:r w:rsidR="00A739BD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0B2182">
              <w:rPr>
                <w:rFonts w:ascii="Calibri" w:hAnsi="Calibri"/>
                <w:sz w:val="18"/>
                <w:szCs w:val="18"/>
              </w:rPr>
              <w:fldChar w:fldCharType="end"/>
            </w:r>
            <w:r w:rsidRPr="000B2182">
              <w:rPr>
                <w:rFonts w:ascii="Calibri" w:hAnsi="Calibri"/>
                <w:sz w:val="18"/>
                <w:szCs w:val="18"/>
              </w:rPr>
              <w:t xml:space="preserve"> Да</w:t>
            </w:r>
          </w:p>
        </w:tc>
        <w:tc>
          <w:tcPr>
            <w:tcW w:w="1493" w:type="dxa"/>
            <w:vAlign w:val="center"/>
          </w:tcPr>
          <w:p w14:paraId="7A5AB262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0B2182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="00A739BD">
              <w:rPr>
                <w:rFonts w:ascii="Calibri" w:hAnsi="Calibri"/>
                <w:sz w:val="18"/>
                <w:szCs w:val="18"/>
              </w:rPr>
            </w:r>
            <w:r w:rsidR="00A739BD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0B2182">
              <w:rPr>
                <w:rFonts w:ascii="Calibri" w:hAnsi="Calibri"/>
                <w:sz w:val="18"/>
                <w:szCs w:val="18"/>
              </w:rPr>
              <w:fldChar w:fldCharType="end"/>
            </w:r>
            <w:r w:rsidRPr="000B2182">
              <w:rPr>
                <w:rFonts w:ascii="Calibri" w:hAnsi="Calibri"/>
                <w:sz w:val="18"/>
                <w:szCs w:val="18"/>
              </w:rPr>
              <w:t xml:space="preserve"> Нет</w:t>
            </w:r>
          </w:p>
        </w:tc>
      </w:tr>
      <w:tr w:rsidR="008001E3" w:rsidRPr="006F418B" w14:paraId="46D18150" w14:textId="77777777" w:rsidTr="008001E3">
        <w:trPr>
          <w:trHeight w:val="400"/>
        </w:trPr>
        <w:tc>
          <w:tcPr>
            <w:tcW w:w="6586" w:type="dxa"/>
            <w:vAlign w:val="center"/>
          </w:tcPr>
          <w:p w14:paraId="6643F507" w14:textId="77777777" w:rsidR="008001E3" w:rsidRPr="000B2182" w:rsidRDefault="008001E3" w:rsidP="008001E3">
            <w:pPr>
              <w:jc w:val="both"/>
              <w:rPr>
                <w:rFonts w:ascii="Calibri" w:hAnsi="Calibri"/>
                <w:sz w:val="18"/>
                <w:szCs w:val="18"/>
              </w:rPr>
            </w:pPr>
            <w:r w:rsidRPr="000B2182">
              <w:rPr>
                <w:rFonts w:ascii="Calibri" w:hAnsi="Calibri"/>
                <w:sz w:val="18"/>
                <w:szCs w:val="18"/>
              </w:rPr>
              <w:t>4. Участвуете ли Вы в настоящее время в судебном процессе?</w:t>
            </w:r>
          </w:p>
        </w:tc>
        <w:tc>
          <w:tcPr>
            <w:tcW w:w="1530" w:type="dxa"/>
            <w:vAlign w:val="center"/>
          </w:tcPr>
          <w:p w14:paraId="581BF77E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0B2182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="00A739BD">
              <w:rPr>
                <w:rFonts w:ascii="Calibri" w:hAnsi="Calibri"/>
                <w:sz w:val="18"/>
                <w:szCs w:val="18"/>
              </w:rPr>
            </w:r>
            <w:r w:rsidR="00A739BD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0B2182">
              <w:rPr>
                <w:rFonts w:ascii="Calibri" w:hAnsi="Calibri"/>
                <w:sz w:val="18"/>
                <w:szCs w:val="18"/>
              </w:rPr>
              <w:fldChar w:fldCharType="end"/>
            </w:r>
            <w:r w:rsidRPr="000B2182">
              <w:rPr>
                <w:rFonts w:ascii="Calibri" w:hAnsi="Calibri"/>
                <w:sz w:val="18"/>
                <w:szCs w:val="18"/>
              </w:rPr>
              <w:t xml:space="preserve"> Да</w:t>
            </w:r>
          </w:p>
        </w:tc>
        <w:tc>
          <w:tcPr>
            <w:tcW w:w="1493" w:type="dxa"/>
            <w:vAlign w:val="center"/>
          </w:tcPr>
          <w:p w14:paraId="43F27078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0B2182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="00A739BD">
              <w:rPr>
                <w:rFonts w:ascii="Calibri" w:hAnsi="Calibri"/>
                <w:sz w:val="18"/>
                <w:szCs w:val="18"/>
              </w:rPr>
            </w:r>
            <w:r w:rsidR="00A739BD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0B2182">
              <w:rPr>
                <w:rFonts w:ascii="Calibri" w:hAnsi="Calibri"/>
                <w:sz w:val="18"/>
                <w:szCs w:val="18"/>
              </w:rPr>
              <w:fldChar w:fldCharType="end"/>
            </w:r>
            <w:r w:rsidRPr="000B2182">
              <w:rPr>
                <w:rFonts w:ascii="Calibri" w:hAnsi="Calibri"/>
                <w:sz w:val="18"/>
                <w:szCs w:val="18"/>
              </w:rPr>
              <w:t xml:space="preserve"> Нет</w:t>
            </w:r>
          </w:p>
        </w:tc>
      </w:tr>
      <w:tr w:rsidR="008001E3" w:rsidRPr="006F418B" w14:paraId="1EE961C5" w14:textId="77777777" w:rsidTr="008001E3">
        <w:trPr>
          <w:trHeight w:val="400"/>
        </w:trPr>
        <w:tc>
          <w:tcPr>
            <w:tcW w:w="6586" w:type="dxa"/>
            <w:vAlign w:val="center"/>
          </w:tcPr>
          <w:p w14:paraId="6E5AAC1B" w14:textId="77777777" w:rsidR="008001E3" w:rsidRPr="000B2182" w:rsidRDefault="008001E3" w:rsidP="008001E3">
            <w:pPr>
              <w:jc w:val="both"/>
              <w:rPr>
                <w:rFonts w:ascii="Calibri" w:hAnsi="Calibri"/>
                <w:sz w:val="18"/>
                <w:szCs w:val="18"/>
              </w:rPr>
            </w:pPr>
            <w:r w:rsidRPr="000B2182">
              <w:rPr>
                <w:rFonts w:ascii="Calibri" w:hAnsi="Calibri"/>
                <w:sz w:val="18"/>
                <w:szCs w:val="18"/>
              </w:rPr>
              <w:t xml:space="preserve">5. Находитесь ли Вы в состоянии бракоразводного процесса? </w:t>
            </w:r>
          </w:p>
        </w:tc>
        <w:tc>
          <w:tcPr>
            <w:tcW w:w="1530" w:type="dxa"/>
            <w:vAlign w:val="center"/>
          </w:tcPr>
          <w:p w14:paraId="2789840B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0B2182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="00A739BD">
              <w:rPr>
                <w:rFonts w:ascii="Calibri" w:hAnsi="Calibri"/>
                <w:sz w:val="18"/>
                <w:szCs w:val="18"/>
              </w:rPr>
            </w:r>
            <w:r w:rsidR="00A739BD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0B2182">
              <w:rPr>
                <w:rFonts w:ascii="Calibri" w:hAnsi="Calibri"/>
                <w:sz w:val="18"/>
                <w:szCs w:val="18"/>
              </w:rPr>
              <w:fldChar w:fldCharType="end"/>
            </w:r>
            <w:r w:rsidRPr="000B2182">
              <w:rPr>
                <w:rFonts w:ascii="Calibri" w:hAnsi="Calibri"/>
                <w:sz w:val="18"/>
                <w:szCs w:val="18"/>
              </w:rPr>
              <w:t xml:space="preserve"> Да</w:t>
            </w:r>
          </w:p>
        </w:tc>
        <w:tc>
          <w:tcPr>
            <w:tcW w:w="1493" w:type="dxa"/>
            <w:vAlign w:val="center"/>
          </w:tcPr>
          <w:p w14:paraId="619B53C4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0B2182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="00A739BD">
              <w:rPr>
                <w:rFonts w:ascii="Calibri" w:hAnsi="Calibri"/>
                <w:sz w:val="18"/>
                <w:szCs w:val="18"/>
              </w:rPr>
            </w:r>
            <w:r w:rsidR="00A739BD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0B2182">
              <w:rPr>
                <w:rFonts w:ascii="Calibri" w:hAnsi="Calibri"/>
                <w:sz w:val="18"/>
                <w:szCs w:val="18"/>
              </w:rPr>
              <w:fldChar w:fldCharType="end"/>
            </w:r>
            <w:r w:rsidRPr="000B2182">
              <w:rPr>
                <w:rFonts w:ascii="Calibri" w:hAnsi="Calibri"/>
                <w:sz w:val="18"/>
                <w:szCs w:val="18"/>
              </w:rPr>
              <w:t xml:space="preserve"> Нет</w:t>
            </w:r>
          </w:p>
        </w:tc>
      </w:tr>
      <w:tr w:rsidR="008001E3" w:rsidRPr="006F418B" w14:paraId="69D37E2A" w14:textId="77777777" w:rsidTr="008001E3">
        <w:trPr>
          <w:trHeight w:val="400"/>
        </w:trPr>
        <w:tc>
          <w:tcPr>
            <w:tcW w:w="6586" w:type="dxa"/>
            <w:vAlign w:val="center"/>
          </w:tcPr>
          <w:p w14:paraId="7A5874B1" w14:textId="77777777" w:rsidR="008001E3" w:rsidRPr="000B2182" w:rsidRDefault="008001E3" w:rsidP="008001E3">
            <w:pPr>
              <w:jc w:val="both"/>
              <w:rPr>
                <w:rFonts w:ascii="Calibri" w:hAnsi="Calibri"/>
                <w:sz w:val="18"/>
                <w:szCs w:val="18"/>
              </w:rPr>
            </w:pPr>
            <w:r w:rsidRPr="000B2182">
              <w:rPr>
                <w:rFonts w:ascii="Calibri" w:hAnsi="Calibri"/>
                <w:sz w:val="18"/>
                <w:szCs w:val="18"/>
              </w:rPr>
              <w:t>6. Есть ли у Вас обязательства по уплате алиментов?</w:t>
            </w:r>
          </w:p>
        </w:tc>
        <w:tc>
          <w:tcPr>
            <w:tcW w:w="1530" w:type="dxa"/>
            <w:vAlign w:val="center"/>
          </w:tcPr>
          <w:p w14:paraId="2E8197FF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0B2182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="00A739BD">
              <w:rPr>
                <w:rFonts w:ascii="Calibri" w:hAnsi="Calibri"/>
                <w:sz w:val="18"/>
                <w:szCs w:val="18"/>
              </w:rPr>
            </w:r>
            <w:r w:rsidR="00A739BD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0B2182">
              <w:rPr>
                <w:rFonts w:ascii="Calibri" w:hAnsi="Calibri"/>
                <w:sz w:val="18"/>
                <w:szCs w:val="18"/>
              </w:rPr>
              <w:fldChar w:fldCharType="end"/>
            </w:r>
            <w:r w:rsidRPr="000B2182">
              <w:rPr>
                <w:rFonts w:ascii="Calibri" w:hAnsi="Calibri"/>
                <w:sz w:val="18"/>
                <w:szCs w:val="18"/>
              </w:rPr>
              <w:t xml:space="preserve"> Да</w:t>
            </w:r>
          </w:p>
        </w:tc>
        <w:tc>
          <w:tcPr>
            <w:tcW w:w="1493" w:type="dxa"/>
            <w:vAlign w:val="center"/>
          </w:tcPr>
          <w:p w14:paraId="3CB0E87B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0B2182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="00A739BD">
              <w:rPr>
                <w:rFonts w:ascii="Calibri" w:hAnsi="Calibri"/>
                <w:sz w:val="18"/>
                <w:szCs w:val="18"/>
              </w:rPr>
            </w:r>
            <w:r w:rsidR="00A739BD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0B2182">
              <w:rPr>
                <w:rFonts w:ascii="Calibri" w:hAnsi="Calibri"/>
                <w:sz w:val="18"/>
                <w:szCs w:val="18"/>
              </w:rPr>
              <w:fldChar w:fldCharType="end"/>
            </w:r>
            <w:r w:rsidRPr="000B2182">
              <w:rPr>
                <w:rFonts w:ascii="Calibri" w:hAnsi="Calibri"/>
                <w:sz w:val="18"/>
                <w:szCs w:val="18"/>
              </w:rPr>
              <w:t xml:space="preserve"> Нет</w:t>
            </w:r>
          </w:p>
        </w:tc>
      </w:tr>
      <w:tr w:rsidR="008001E3" w:rsidRPr="006F418B" w14:paraId="310518B2" w14:textId="77777777" w:rsidTr="008001E3">
        <w:trPr>
          <w:trHeight w:val="400"/>
        </w:trPr>
        <w:tc>
          <w:tcPr>
            <w:tcW w:w="6586" w:type="dxa"/>
            <w:vAlign w:val="center"/>
            <w:hideMark/>
          </w:tcPr>
          <w:p w14:paraId="719BF609" w14:textId="77777777" w:rsidR="008001E3" w:rsidRPr="000B2182" w:rsidRDefault="008001E3" w:rsidP="008001E3">
            <w:pPr>
              <w:jc w:val="both"/>
              <w:rPr>
                <w:rFonts w:ascii="Calibri" w:hAnsi="Calibri"/>
                <w:sz w:val="18"/>
                <w:szCs w:val="18"/>
              </w:rPr>
            </w:pPr>
            <w:r w:rsidRPr="000B2182">
              <w:rPr>
                <w:rFonts w:ascii="Calibri" w:hAnsi="Calibri"/>
                <w:sz w:val="18"/>
                <w:szCs w:val="18"/>
              </w:rPr>
              <w:t>7. Существуют ли или существовали в прошлом решения суда об ограничении Вашей дееспособности или об установлении над Вами опекунства?</w:t>
            </w:r>
          </w:p>
        </w:tc>
        <w:tc>
          <w:tcPr>
            <w:tcW w:w="1530" w:type="dxa"/>
            <w:vAlign w:val="center"/>
            <w:hideMark/>
          </w:tcPr>
          <w:p w14:paraId="073A9CE0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0B2182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="00A739BD">
              <w:rPr>
                <w:rFonts w:ascii="Calibri" w:hAnsi="Calibri"/>
                <w:sz w:val="18"/>
                <w:szCs w:val="18"/>
              </w:rPr>
            </w:r>
            <w:r w:rsidR="00A739BD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0B2182">
              <w:rPr>
                <w:rFonts w:ascii="Calibri" w:hAnsi="Calibri"/>
                <w:sz w:val="18"/>
                <w:szCs w:val="18"/>
              </w:rPr>
              <w:fldChar w:fldCharType="end"/>
            </w:r>
            <w:r w:rsidRPr="000B2182">
              <w:rPr>
                <w:rFonts w:ascii="Calibri" w:hAnsi="Calibri"/>
                <w:sz w:val="18"/>
                <w:szCs w:val="18"/>
              </w:rPr>
              <w:t xml:space="preserve"> Да</w:t>
            </w:r>
          </w:p>
        </w:tc>
        <w:tc>
          <w:tcPr>
            <w:tcW w:w="1493" w:type="dxa"/>
            <w:vAlign w:val="center"/>
            <w:hideMark/>
          </w:tcPr>
          <w:p w14:paraId="6EA0FC89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0B2182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="00A739BD">
              <w:rPr>
                <w:rFonts w:ascii="Calibri" w:hAnsi="Calibri"/>
                <w:sz w:val="18"/>
                <w:szCs w:val="18"/>
              </w:rPr>
            </w:r>
            <w:r w:rsidR="00A739BD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0B2182">
              <w:rPr>
                <w:rFonts w:ascii="Calibri" w:hAnsi="Calibri"/>
                <w:sz w:val="18"/>
                <w:szCs w:val="18"/>
              </w:rPr>
              <w:fldChar w:fldCharType="end"/>
            </w:r>
            <w:r w:rsidRPr="000B2182">
              <w:rPr>
                <w:rFonts w:ascii="Calibri" w:hAnsi="Calibri"/>
                <w:sz w:val="18"/>
                <w:szCs w:val="18"/>
              </w:rPr>
              <w:t xml:space="preserve"> Нет</w:t>
            </w:r>
          </w:p>
        </w:tc>
      </w:tr>
      <w:tr w:rsidR="008001E3" w:rsidRPr="006F418B" w14:paraId="2C506CB6" w14:textId="77777777" w:rsidTr="008001E3">
        <w:trPr>
          <w:trHeight w:val="400"/>
        </w:trPr>
        <w:tc>
          <w:tcPr>
            <w:tcW w:w="6586" w:type="dxa"/>
            <w:vAlign w:val="center"/>
          </w:tcPr>
          <w:p w14:paraId="2B912122" w14:textId="77777777" w:rsidR="008001E3" w:rsidRPr="000B2182" w:rsidRDefault="008001E3" w:rsidP="0096484D">
            <w:pPr>
              <w:numPr>
                <w:ilvl w:val="0"/>
                <w:numId w:val="46"/>
              </w:numPr>
              <w:tabs>
                <w:tab w:val="left" w:pos="241"/>
              </w:tabs>
              <w:overflowPunct w:val="0"/>
              <w:autoSpaceDE w:val="0"/>
              <w:autoSpaceDN w:val="0"/>
              <w:adjustRightInd w:val="0"/>
              <w:ind w:left="0" w:firstLine="0"/>
              <w:contextualSpacing/>
              <w:jc w:val="both"/>
              <w:textAlignment w:val="baseline"/>
              <w:rPr>
                <w:rFonts w:ascii="Calibri" w:hAnsi="Calibri"/>
                <w:sz w:val="18"/>
                <w:szCs w:val="18"/>
              </w:rPr>
            </w:pPr>
            <w:r w:rsidRPr="000B2182">
              <w:rPr>
                <w:rFonts w:ascii="Calibri" w:hAnsi="Calibri"/>
                <w:sz w:val="18"/>
                <w:szCs w:val="18"/>
              </w:rPr>
              <w:t>Имеете ли Вы просроченные обязательства перед Кредиторами</w:t>
            </w:r>
            <w:r w:rsidRPr="000B2182" w:rsidDel="002B6BC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530" w:type="dxa"/>
            <w:vAlign w:val="center"/>
          </w:tcPr>
          <w:p w14:paraId="79B0DF3A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0B2182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="00A739BD">
              <w:rPr>
                <w:rFonts w:ascii="Calibri" w:hAnsi="Calibri"/>
                <w:sz w:val="18"/>
                <w:szCs w:val="18"/>
              </w:rPr>
            </w:r>
            <w:r w:rsidR="00A739BD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0B2182">
              <w:rPr>
                <w:rFonts w:ascii="Calibri" w:hAnsi="Calibri"/>
                <w:sz w:val="18"/>
                <w:szCs w:val="18"/>
              </w:rPr>
              <w:fldChar w:fldCharType="end"/>
            </w:r>
            <w:r w:rsidRPr="000B2182">
              <w:rPr>
                <w:rFonts w:ascii="Calibri" w:hAnsi="Calibri"/>
                <w:sz w:val="18"/>
                <w:szCs w:val="18"/>
              </w:rPr>
              <w:t xml:space="preserve"> Да</w:t>
            </w:r>
          </w:p>
        </w:tc>
        <w:tc>
          <w:tcPr>
            <w:tcW w:w="1493" w:type="dxa"/>
            <w:vAlign w:val="center"/>
          </w:tcPr>
          <w:p w14:paraId="1170B806" w14:textId="77777777" w:rsidR="008001E3" w:rsidRPr="000B2182" w:rsidRDefault="008001E3" w:rsidP="008001E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0B2182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="00A739BD">
              <w:rPr>
                <w:rFonts w:ascii="Calibri" w:hAnsi="Calibri"/>
                <w:sz w:val="18"/>
                <w:szCs w:val="18"/>
              </w:rPr>
            </w:r>
            <w:r w:rsidR="00A739BD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0B2182">
              <w:rPr>
                <w:rFonts w:ascii="Calibri" w:hAnsi="Calibri"/>
                <w:sz w:val="18"/>
                <w:szCs w:val="18"/>
              </w:rPr>
              <w:fldChar w:fldCharType="end"/>
            </w:r>
            <w:r w:rsidRPr="000B2182">
              <w:rPr>
                <w:rFonts w:ascii="Calibri" w:hAnsi="Calibri"/>
                <w:sz w:val="18"/>
                <w:szCs w:val="18"/>
              </w:rPr>
              <w:t xml:space="preserve"> Нет</w:t>
            </w:r>
          </w:p>
        </w:tc>
      </w:tr>
    </w:tbl>
    <w:p w14:paraId="2B1784FF" w14:textId="77777777" w:rsidR="003D0991" w:rsidRPr="004C59A9" w:rsidRDefault="003D0991" w:rsidP="00F742A9">
      <w:pPr>
        <w:numPr>
          <w:ilvl w:val="0"/>
          <w:numId w:val="44"/>
        </w:numPr>
        <w:overflowPunct w:val="0"/>
        <w:autoSpaceDE w:val="0"/>
        <w:autoSpaceDN w:val="0"/>
        <w:adjustRightInd w:val="0"/>
        <w:spacing w:before="240"/>
        <w:ind w:left="851" w:hanging="851"/>
        <w:jc w:val="both"/>
        <w:textAlignment w:val="baseline"/>
        <w:rPr>
          <w:rFonts w:ascii="Calibri" w:hAnsi="Calibri" w:cs="Calibri"/>
          <w:b/>
        </w:rPr>
      </w:pPr>
      <w:r w:rsidRPr="004C59A9">
        <w:rPr>
          <w:rFonts w:ascii="Calibri" w:hAnsi="Calibri" w:cs="Calibri"/>
          <w:b/>
        </w:rPr>
        <w:t>ИНФОРМИРОВАНИЕ О РАСЧЕТЕ ПОКАЗАТЕЛЯ ДОЛГОВОЙ НАГРУЗКИ (ПДН):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619"/>
      </w:tblGrid>
      <w:tr w:rsidR="003D0991" w:rsidRPr="006F418B" w14:paraId="351F4DB6" w14:textId="77777777" w:rsidTr="003D0991">
        <w:trPr>
          <w:trHeight w:val="400"/>
        </w:trPr>
        <w:tc>
          <w:tcPr>
            <w:tcW w:w="96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0560680" w14:textId="072434E1" w:rsidR="003D0991" w:rsidRDefault="003D0991" w:rsidP="003D0991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Calibri" w:hAnsi="Calibri"/>
              </w:rPr>
            </w:pPr>
            <w:r w:rsidRPr="000B2182">
              <w:rPr>
                <w:rFonts w:ascii="Calibri" w:hAnsi="Calibri"/>
              </w:rPr>
              <w:t xml:space="preserve">ООО «банк Раунд» в соответствии с </w:t>
            </w:r>
            <w:r w:rsidR="004A109A">
              <w:rPr>
                <w:rFonts w:ascii="Calibri" w:hAnsi="Calibri"/>
              </w:rPr>
              <w:t>требованиями нормативных документов Банка России</w:t>
            </w:r>
            <w:r w:rsidRPr="000B2182">
              <w:rPr>
                <w:rFonts w:ascii="Calibri" w:hAnsi="Calibri"/>
              </w:rPr>
              <w:t xml:space="preserve"> обязан рассчитывать в отношении </w:t>
            </w:r>
            <w:r w:rsidR="00F62876">
              <w:rPr>
                <w:rFonts w:ascii="Calibri" w:hAnsi="Calibri"/>
              </w:rPr>
              <w:t>Заемщика</w:t>
            </w:r>
            <w:r w:rsidR="00F62876" w:rsidRPr="000B2182">
              <w:rPr>
                <w:rFonts w:ascii="Calibri" w:hAnsi="Calibri"/>
              </w:rPr>
              <w:t xml:space="preserve"> </w:t>
            </w:r>
            <w:r w:rsidRPr="000B2182">
              <w:rPr>
                <w:rFonts w:ascii="Calibri" w:hAnsi="Calibri"/>
              </w:rPr>
              <w:t>показатель долговой нагрузки заемщика-физического лица (далее по тексту – ПДН) при принятии решения о предоставлении ему кредита (займа) в сумме (с лимитом кредитования) 10 000 (Десять тысяч) рублей и более, а также при принятии решения об увеличении лимита кредитования по кредиту (займу), в том числе предоставляемому с использованием банковской карты.</w:t>
            </w:r>
          </w:p>
          <w:p w14:paraId="564C7221" w14:textId="165EF7E9" w:rsidR="004A109A" w:rsidRDefault="004A109A" w:rsidP="003D0991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ПДН рассчитывается как отношение суммы среднемесячных платежей по всем кредитам и займам заемщика, в том числе по которым Заемщик выступает созаемщиком / поручителем, к величине его среднемесячного дохода.</w:t>
            </w:r>
          </w:p>
          <w:p w14:paraId="54595FF0" w14:textId="279E0957" w:rsidR="004A109A" w:rsidRPr="000B2182" w:rsidRDefault="004A109A" w:rsidP="003D0991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При подаче Заемщиком заявления о предоставлении кредита в сумме 10 000 (</w:t>
            </w:r>
            <w:r w:rsidR="00F83C84">
              <w:rPr>
                <w:rFonts w:ascii="Calibri" w:hAnsi="Calibri"/>
              </w:rPr>
              <w:t>Д</w:t>
            </w:r>
            <w:r>
              <w:rPr>
                <w:rFonts w:ascii="Calibri" w:hAnsi="Calibri"/>
              </w:rPr>
              <w:t xml:space="preserve">есять тысяч) рублей и более клиенту необходимо представить в </w:t>
            </w:r>
            <w:r w:rsidRPr="000B2182">
              <w:rPr>
                <w:rFonts w:ascii="Calibri" w:hAnsi="Calibri"/>
              </w:rPr>
              <w:t>ООО «банк Раунд»</w:t>
            </w:r>
            <w:r>
              <w:rPr>
                <w:rFonts w:ascii="Calibri" w:hAnsi="Calibri"/>
              </w:rPr>
              <w:t xml:space="preserve"> документы, подтверждающие его доход.</w:t>
            </w:r>
          </w:p>
          <w:p w14:paraId="3F442A80" w14:textId="0068655F" w:rsidR="003D0991" w:rsidRPr="000B2182" w:rsidRDefault="003D0991" w:rsidP="00F62876">
            <w:pPr>
              <w:spacing w:before="60" w:after="60"/>
              <w:jc w:val="both"/>
              <w:rPr>
                <w:rFonts w:ascii="Calibri" w:hAnsi="Calibri"/>
              </w:rPr>
            </w:pPr>
            <w:r w:rsidRPr="000B2182">
              <w:rPr>
                <w:rFonts w:ascii="Calibri" w:hAnsi="Calibri"/>
              </w:rPr>
              <w:t xml:space="preserve">При не предоставлении </w:t>
            </w:r>
            <w:r w:rsidR="00F62876">
              <w:rPr>
                <w:rFonts w:ascii="Calibri" w:hAnsi="Calibri"/>
              </w:rPr>
              <w:t>Заемщиком</w:t>
            </w:r>
            <w:r w:rsidR="00F62876" w:rsidRPr="000B2182">
              <w:rPr>
                <w:rFonts w:ascii="Calibri" w:hAnsi="Calibri"/>
              </w:rPr>
              <w:t xml:space="preserve"> </w:t>
            </w:r>
            <w:r w:rsidRPr="000B2182">
              <w:rPr>
                <w:rFonts w:ascii="Calibri" w:hAnsi="Calibri"/>
              </w:rPr>
              <w:t xml:space="preserve">в ООО «банк Раунд» подтверждающих документов о своих доходах, ООО «банк Раунд» в установленных нормативными актами случаях может использовать при расчете ПДН данные Федеральной службы государственной статистики о среднедушевом доходе в регионе местонахождения или пребывания такого лица, что в том числе может негативно повлиять на условия кредитования </w:t>
            </w:r>
            <w:r w:rsidR="00F62876">
              <w:rPr>
                <w:rFonts w:ascii="Calibri" w:hAnsi="Calibri"/>
              </w:rPr>
              <w:t>Заемщика</w:t>
            </w:r>
            <w:r w:rsidRPr="000B2182">
              <w:rPr>
                <w:rFonts w:ascii="Calibri" w:hAnsi="Calibri"/>
              </w:rPr>
              <w:t>.</w:t>
            </w:r>
          </w:p>
        </w:tc>
      </w:tr>
    </w:tbl>
    <w:p w14:paraId="0CF51776" w14:textId="283F7F3D" w:rsidR="003D0991" w:rsidRPr="004C59A9" w:rsidRDefault="003D0991" w:rsidP="00F742A9">
      <w:pPr>
        <w:numPr>
          <w:ilvl w:val="0"/>
          <w:numId w:val="44"/>
        </w:numPr>
        <w:overflowPunct w:val="0"/>
        <w:autoSpaceDE w:val="0"/>
        <w:autoSpaceDN w:val="0"/>
        <w:adjustRightInd w:val="0"/>
        <w:spacing w:before="240"/>
        <w:ind w:left="851" w:hanging="851"/>
        <w:jc w:val="both"/>
        <w:textAlignment w:val="baseline"/>
        <w:rPr>
          <w:rFonts w:ascii="Calibri" w:hAnsi="Calibri" w:cs="Calibri"/>
          <w:b/>
        </w:rPr>
      </w:pPr>
      <w:r w:rsidRPr="004C59A9">
        <w:rPr>
          <w:rFonts w:ascii="Calibri" w:hAnsi="Calibri" w:cs="Calibri"/>
          <w:b/>
        </w:rPr>
        <w:t xml:space="preserve">СОГЛАСИЕ </w:t>
      </w:r>
      <w:r w:rsidR="00F62876" w:rsidRPr="004C59A9">
        <w:rPr>
          <w:rFonts w:ascii="Calibri" w:hAnsi="Calibri" w:cs="Calibri"/>
          <w:b/>
        </w:rPr>
        <w:t xml:space="preserve">ЗАЕМЩИКА </w:t>
      </w:r>
      <w:r w:rsidRPr="004C59A9">
        <w:rPr>
          <w:rFonts w:ascii="Calibri" w:hAnsi="Calibri" w:cs="Calibri"/>
          <w:b/>
        </w:rPr>
        <w:t xml:space="preserve">С УСЛОВИЯМИ ПРЕДОСТАВЛЕНИЯ БАНКОВСКОГО ПРОДУКТА </w:t>
      </w:r>
      <w:r w:rsidR="004C59A9" w:rsidRPr="004C59A9">
        <w:rPr>
          <w:rFonts w:ascii="Calibri" w:hAnsi="Calibri" w:cs="Calibri"/>
          <w:b/>
        </w:rPr>
        <w:t>ООО</w:t>
      </w:r>
      <w:r w:rsidR="004C59A9">
        <w:rPr>
          <w:rFonts w:ascii="Calibri" w:hAnsi="Calibri" w:cs="Calibri"/>
          <w:b/>
        </w:rPr>
        <w:t> </w:t>
      </w:r>
      <w:r w:rsidRPr="004C59A9">
        <w:rPr>
          <w:rFonts w:ascii="Calibri" w:hAnsi="Calibri" w:cs="Calibri"/>
          <w:b/>
        </w:rPr>
        <w:t>«</w:t>
      </w:r>
      <w:r w:rsidR="004C59A9" w:rsidRPr="004C59A9">
        <w:rPr>
          <w:rFonts w:ascii="Calibri" w:hAnsi="Calibri" w:cs="Calibri"/>
          <w:b/>
        </w:rPr>
        <w:t>банк</w:t>
      </w:r>
      <w:r w:rsidR="004C59A9">
        <w:rPr>
          <w:rFonts w:ascii="Calibri" w:hAnsi="Calibri" w:cs="Calibri"/>
          <w:b/>
        </w:rPr>
        <w:t> </w:t>
      </w:r>
      <w:r w:rsidRPr="004C59A9">
        <w:rPr>
          <w:rFonts w:ascii="Calibri" w:hAnsi="Calibri" w:cs="Calibri"/>
          <w:b/>
        </w:rPr>
        <w:t>Раунд»: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609"/>
      </w:tblGrid>
      <w:tr w:rsidR="003D0991" w:rsidRPr="006F418B" w14:paraId="12B802CD" w14:textId="77777777" w:rsidTr="003D0991">
        <w:tc>
          <w:tcPr>
            <w:tcW w:w="10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91C343" w14:textId="77777777" w:rsidR="003D0991" w:rsidRPr="000B2182" w:rsidRDefault="003D0991" w:rsidP="003D0991">
            <w:pPr>
              <w:widowControl w:val="0"/>
              <w:spacing w:before="60" w:after="60"/>
              <w:jc w:val="both"/>
              <w:rPr>
                <w:rFonts w:ascii="Calibri" w:hAnsi="Calibri"/>
              </w:rPr>
            </w:pPr>
            <w:r w:rsidRPr="000B2182">
              <w:rPr>
                <w:rFonts w:ascii="Calibri" w:hAnsi="Calibri"/>
              </w:rPr>
              <w:t xml:space="preserve">Я _____________________________________________________________________________________________, </w:t>
            </w:r>
          </w:p>
          <w:p w14:paraId="3FFCC06D" w14:textId="77777777" w:rsidR="003D0991" w:rsidRPr="000B2182" w:rsidRDefault="003D0991" w:rsidP="003D0991">
            <w:pPr>
              <w:widowControl w:val="0"/>
              <w:jc w:val="both"/>
              <w:rPr>
                <w:rFonts w:ascii="Calibri" w:hAnsi="Calibri"/>
              </w:rPr>
            </w:pPr>
            <w:r w:rsidRPr="000B2182">
              <w:rPr>
                <w:rFonts w:ascii="Calibri" w:hAnsi="Calibri"/>
              </w:rPr>
              <w:t xml:space="preserve">нижеподписавшийся (-аяся), данные которого(-й) указаны в настоящей анкете, прошу ООО «банк Раунд» рассмотреть возможность выдачи мне Кредита. Заполнив и подписав настоящую анкету, я понимаю и соглашаюсь с тем, что: </w:t>
            </w:r>
          </w:p>
          <w:p w14:paraId="5E6EDC54" w14:textId="77777777" w:rsidR="003D0991" w:rsidRPr="000B2182" w:rsidRDefault="003D0991" w:rsidP="0096484D">
            <w:pPr>
              <w:widowControl w:val="0"/>
              <w:numPr>
                <w:ilvl w:val="0"/>
                <w:numId w:val="47"/>
              </w:numPr>
              <w:tabs>
                <w:tab w:val="left" w:pos="495"/>
              </w:tabs>
              <w:ind w:left="0" w:firstLine="0"/>
              <w:jc w:val="both"/>
              <w:rPr>
                <w:rFonts w:ascii="Calibri" w:hAnsi="Calibri"/>
              </w:rPr>
            </w:pPr>
            <w:r w:rsidRPr="000B2182">
              <w:rPr>
                <w:rFonts w:ascii="Calibri" w:hAnsi="Calibri"/>
              </w:rPr>
              <w:t>Информация, изложенная в данной анкете и предоставленная ООО «банк Раунд», является полной, точной и достоверной во всех отношениях;</w:t>
            </w:r>
          </w:p>
          <w:p w14:paraId="5E076E56" w14:textId="77777777" w:rsidR="003D0991" w:rsidRPr="000B2182" w:rsidRDefault="003D0991" w:rsidP="0096484D">
            <w:pPr>
              <w:widowControl w:val="0"/>
              <w:numPr>
                <w:ilvl w:val="0"/>
                <w:numId w:val="47"/>
              </w:numPr>
              <w:tabs>
                <w:tab w:val="left" w:pos="495"/>
              </w:tabs>
              <w:ind w:left="0" w:firstLine="0"/>
              <w:jc w:val="both"/>
              <w:rPr>
                <w:rFonts w:ascii="Calibri" w:hAnsi="Calibri"/>
              </w:rPr>
            </w:pPr>
            <w:r w:rsidRPr="000B2182">
              <w:rPr>
                <w:rFonts w:ascii="Calibri" w:hAnsi="Calibri"/>
              </w:rPr>
              <w:t>Банк имеет право производить проверку любой информации, предоставленной в настоящей анкете (в частности, связываться в любой момент времени, в том числе в случае принудительного исполнения обязательств по кредитному договору, с моим работодателем для проверки и получения необходимой информации);</w:t>
            </w:r>
          </w:p>
          <w:p w14:paraId="5E20C1B1" w14:textId="702B1C61" w:rsidR="003D0991" w:rsidRPr="000B2182" w:rsidRDefault="003D0991" w:rsidP="0096484D">
            <w:pPr>
              <w:widowControl w:val="0"/>
              <w:numPr>
                <w:ilvl w:val="0"/>
                <w:numId w:val="47"/>
              </w:numPr>
              <w:tabs>
                <w:tab w:val="left" w:pos="495"/>
              </w:tabs>
              <w:ind w:left="0" w:firstLine="0"/>
              <w:jc w:val="both"/>
              <w:rPr>
                <w:rFonts w:ascii="Calibri" w:hAnsi="Calibri"/>
                <w:bCs/>
              </w:rPr>
            </w:pPr>
            <w:r w:rsidRPr="000B2182">
              <w:rPr>
                <w:rFonts w:ascii="Calibri" w:hAnsi="Calibri"/>
                <w:bCs/>
              </w:rPr>
              <w:t>Даю свое согласие на обработку (сбор, систематизацию, накопление, хранение, уточнение (обновление, изменение), использование, передачу, обезличивание, блокирование, уничтожение персональных данных) с использованием средств автоматизации или без таковых, моих персональных данных, указанных в настоящей анкете, в том числе обо мне, составе семьи, источниках дохода, имущественном положении;</w:t>
            </w:r>
          </w:p>
          <w:p w14:paraId="29B38515" w14:textId="77777777" w:rsidR="003D0991" w:rsidRPr="000B2182" w:rsidRDefault="003D0991" w:rsidP="0096484D">
            <w:pPr>
              <w:numPr>
                <w:ilvl w:val="0"/>
                <w:numId w:val="47"/>
              </w:numPr>
              <w:tabs>
                <w:tab w:val="left" w:pos="495"/>
              </w:tabs>
              <w:autoSpaceDN w:val="0"/>
              <w:ind w:left="0" w:firstLine="0"/>
              <w:jc w:val="both"/>
              <w:rPr>
                <w:rFonts w:ascii="Calibri" w:hAnsi="Calibri"/>
                <w:bCs/>
              </w:rPr>
            </w:pPr>
            <w:r w:rsidRPr="000B2182">
              <w:rPr>
                <w:rFonts w:ascii="Calibri" w:hAnsi="Calibri"/>
                <w:bCs/>
              </w:rPr>
              <w:t>В соответствии с Федеральным законом от 30.12.2004г. №218-ФЗ «О кредитных историях», разрешаю Банку запрашивать и получать в Бюро кредитных историй кредитные отчеты в отношение моей кредитной истории.</w:t>
            </w:r>
          </w:p>
          <w:p w14:paraId="6705520A" w14:textId="77777777" w:rsidR="003D0991" w:rsidRPr="000B2182" w:rsidRDefault="003D0991" w:rsidP="003D0991">
            <w:pPr>
              <w:spacing w:before="60" w:after="60"/>
              <w:jc w:val="both"/>
              <w:rPr>
                <w:rFonts w:ascii="Calibri" w:hAnsi="Calibri"/>
                <w:lang w:val="en-US"/>
              </w:rPr>
            </w:pPr>
            <w:r w:rsidRPr="000B2182">
              <w:rPr>
                <w:rFonts w:ascii="Calibri" w:hAnsi="Calibri"/>
              </w:rPr>
              <w:t>«___» _______________________ 20 __ г.</w:t>
            </w:r>
          </w:p>
          <w:p w14:paraId="52293A8D" w14:textId="67D8DF6D" w:rsidR="003D0991" w:rsidRPr="000B2182" w:rsidRDefault="005D73EC" w:rsidP="003D0991">
            <w:pPr>
              <w:spacing w:before="60" w:after="60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bCs/>
                <w:iCs/>
                <w:lang w:val="en-US"/>
              </w:rPr>
              <w:t xml:space="preserve">                                                        </w:t>
            </w:r>
            <w:r>
              <w:rPr>
                <w:rFonts w:ascii="Calibri" w:hAnsi="Calibri"/>
                <w:bCs/>
                <w:iCs/>
              </w:rPr>
              <w:t xml:space="preserve"> </w:t>
            </w:r>
            <w:r w:rsidR="007D5168">
              <w:rPr>
                <w:rFonts w:ascii="Calibri" w:hAnsi="Calibri"/>
                <w:bCs/>
                <w:iCs/>
                <w:lang w:val="en-US"/>
              </w:rPr>
              <w:t xml:space="preserve">                                                                                       </w:t>
            </w:r>
            <w:r>
              <w:rPr>
                <w:rFonts w:ascii="Calibri" w:hAnsi="Calibri"/>
                <w:bCs/>
                <w:iCs/>
              </w:rPr>
              <w:t xml:space="preserve"> </w:t>
            </w:r>
            <w:r w:rsidR="003D0991" w:rsidRPr="000B2182">
              <w:rPr>
                <w:rFonts w:ascii="Calibri" w:hAnsi="Calibri"/>
                <w:bCs/>
                <w:iCs/>
              </w:rPr>
              <w:t>ПОДПИСЬ ЗАЯВИТЕЛЯ</w:t>
            </w:r>
          </w:p>
        </w:tc>
      </w:tr>
    </w:tbl>
    <w:p w14:paraId="38502234" w14:textId="5591295E" w:rsidR="003D0991" w:rsidRPr="00CC3569" w:rsidRDefault="003D0991" w:rsidP="00F742A9">
      <w:pPr>
        <w:numPr>
          <w:ilvl w:val="0"/>
          <w:numId w:val="44"/>
        </w:numPr>
        <w:overflowPunct w:val="0"/>
        <w:autoSpaceDE w:val="0"/>
        <w:autoSpaceDN w:val="0"/>
        <w:adjustRightInd w:val="0"/>
        <w:spacing w:before="120"/>
        <w:ind w:left="851" w:hanging="851"/>
        <w:jc w:val="both"/>
        <w:textAlignment w:val="baseline"/>
        <w:rPr>
          <w:rFonts w:ascii="Calibri" w:hAnsi="Calibri" w:cs="Calibri"/>
          <w:b/>
        </w:rPr>
      </w:pPr>
      <w:r w:rsidRPr="00CC3569">
        <w:rPr>
          <w:rFonts w:ascii="Calibri" w:hAnsi="Calibri" w:cs="Calibri"/>
          <w:b/>
        </w:rPr>
        <w:t>ОТМЕТКИ БАНКА: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689"/>
        <w:gridCol w:w="2387"/>
        <w:gridCol w:w="1606"/>
        <w:gridCol w:w="1001"/>
        <w:gridCol w:w="1946"/>
      </w:tblGrid>
      <w:tr w:rsidR="003D0991" w:rsidRPr="006F418B" w14:paraId="1EF9F575" w14:textId="77777777" w:rsidTr="003D0991">
        <w:trPr>
          <w:trHeight w:val="397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CF36A" w14:textId="77777777" w:rsidR="003D0991" w:rsidRPr="000B2182" w:rsidRDefault="003D0991" w:rsidP="003D0991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B2182">
              <w:rPr>
                <w:rFonts w:ascii="Calibri" w:hAnsi="Calibri"/>
                <w:b/>
                <w:bCs/>
                <w:sz w:val="18"/>
                <w:szCs w:val="18"/>
              </w:rPr>
              <w:t>Служебные отметки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31122" w14:textId="77777777" w:rsidR="003D0991" w:rsidRPr="000B2182" w:rsidRDefault="003D0991" w:rsidP="003D0991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B2182">
              <w:rPr>
                <w:rFonts w:ascii="Calibri" w:hAnsi="Calibri"/>
                <w:b/>
                <w:bCs/>
                <w:sz w:val="18"/>
                <w:szCs w:val="18"/>
              </w:rPr>
              <w:t>Ф.И.О. работника, принявшего заявление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52749" w14:textId="77777777" w:rsidR="003D0991" w:rsidRPr="000B2182" w:rsidRDefault="003D0991" w:rsidP="003D0991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B2182">
              <w:rPr>
                <w:rFonts w:ascii="Calibri" w:hAnsi="Calibri"/>
                <w:b/>
                <w:bCs/>
                <w:sz w:val="18"/>
                <w:szCs w:val="18"/>
              </w:rPr>
              <w:t>Подпись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0DE82" w14:textId="77777777" w:rsidR="003D0991" w:rsidRPr="000B2182" w:rsidRDefault="003D0991" w:rsidP="003D0991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B2182">
              <w:rPr>
                <w:rFonts w:ascii="Calibri" w:hAnsi="Calibri"/>
                <w:b/>
                <w:bCs/>
                <w:sz w:val="18"/>
                <w:szCs w:val="18"/>
              </w:rPr>
              <w:t>Дата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4E38A" w14:textId="77777777" w:rsidR="003D0991" w:rsidRPr="000B2182" w:rsidRDefault="003D0991" w:rsidP="003D0991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B2182">
              <w:rPr>
                <w:rFonts w:ascii="Calibri" w:hAnsi="Calibri"/>
                <w:b/>
                <w:bCs/>
                <w:sz w:val="18"/>
                <w:szCs w:val="18"/>
              </w:rPr>
              <w:t>Подразделение</w:t>
            </w:r>
          </w:p>
        </w:tc>
      </w:tr>
      <w:tr w:rsidR="003D0991" w:rsidRPr="006F418B" w14:paraId="25465CEB" w14:textId="77777777" w:rsidTr="003D0991">
        <w:trPr>
          <w:trHeight w:val="1549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588D" w14:textId="77777777" w:rsidR="003D0991" w:rsidRPr="000B2182" w:rsidRDefault="003D0991" w:rsidP="003D0991">
            <w:pPr>
              <w:rPr>
                <w:rFonts w:ascii="Calibri" w:hAnsi="Calibri"/>
                <w:sz w:val="18"/>
                <w:szCs w:val="18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ab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739BD">
              <w:rPr>
                <w:rFonts w:ascii="Calibri" w:hAnsi="Calibri"/>
                <w:sz w:val="16"/>
                <w:szCs w:val="16"/>
              </w:rPr>
            </w:r>
            <w:r w:rsidR="00A739BD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0B2182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8"/>
                <w:szCs w:val="18"/>
              </w:rPr>
              <w:t>Документы предоставлены в полном объеме</w:t>
            </w:r>
          </w:p>
          <w:p w14:paraId="1D340B44" w14:textId="77777777" w:rsidR="003D0991" w:rsidRPr="000B2182" w:rsidRDefault="003D0991" w:rsidP="003D0991">
            <w:pPr>
              <w:rPr>
                <w:rFonts w:ascii="Calibri" w:hAnsi="Calibri"/>
                <w:sz w:val="18"/>
                <w:szCs w:val="18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ab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739BD">
              <w:rPr>
                <w:rFonts w:ascii="Calibri" w:hAnsi="Calibri"/>
                <w:sz w:val="16"/>
                <w:szCs w:val="16"/>
              </w:rPr>
            </w:r>
            <w:r w:rsidR="00A739BD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0B2182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8"/>
                <w:szCs w:val="18"/>
              </w:rPr>
              <w:t>Документы предоставлены не полном объеме:</w:t>
            </w:r>
          </w:p>
          <w:p w14:paraId="70A0F4DC" w14:textId="250910DE" w:rsidR="003D0991" w:rsidRPr="000B2182" w:rsidRDefault="003D0991" w:rsidP="005A36CE">
            <w:pPr>
              <w:rPr>
                <w:rFonts w:ascii="Calibri" w:hAnsi="Calibri"/>
                <w:sz w:val="18"/>
                <w:szCs w:val="18"/>
              </w:rPr>
            </w:pPr>
            <w:r w:rsidRPr="000B2182">
              <w:rPr>
                <w:rFonts w:ascii="Calibri" w:hAnsi="Calibri"/>
                <w:sz w:val="18"/>
                <w:szCs w:val="18"/>
              </w:rPr>
              <w:t>_____________________</w:t>
            </w:r>
            <w:r w:rsidR="007D5168">
              <w:rPr>
                <w:rFonts w:ascii="Calibri" w:hAnsi="Calibri"/>
                <w:sz w:val="18"/>
                <w:szCs w:val="18"/>
                <w:lang w:val="en-US"/>
              </w:rPr>
              <w:t>____________________________</w:t>
            </w:r>
            <w:r w:rsidRPr="000B2182">
              <w:rPr>
                <w:rFonts w:ascii="Calibri" w:hAnsi="Calibri"/>
                <w:sz w:val="18"/>
                <w:szCs w:val="18"/>
              </w:rPr>
              <w:t>_______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E8EDC" w14:textId="77777777" w:rsidR="003D0991" w:rsidRPr="000B2182" w:rsidRDefault="003D0991" w:rsidP="003D0991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B8057" w14:textId="77777777" w:rsidR="003D0991" w:rsidRPr="000B2182" w:rsidRDefault="003D0991" w:rsidP="003D0991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74B18" w14:textId="77777777" w:rsidR="003D0991" w:rsidRPr="000B2182" w:rsidRDefault="003D0991" w:rsidP="003D0991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8A81F" w14:textId="3CECDD9B" w:rsidR="003D0991" w:rsidRPr="00E110E6" w:rsidRDefault="008F143A">
            <w:pPr>
              <w:jc w:val="center"/>
              <w:rPr>
                <w:rFonts w:ascii="Calibri" w:hAnsi="Calibri"/>
              </w:rPr>
            </w:pPr>
            <w:r w:rsidRPr="00E110E6">
              <w:rPr>
                <w:rFonts w:ascii="Calibri" w:hAnsi="Calibri"/>
              </w:rPr>
              <w:t>Управление кредитования/</w:t>
            </w:r>
            <w:r w:rsidRPr="00E110E6">
              <w:rPr>
                <w:rFonts w:ascii="Calibri" w:hAnsi="Calibri"/>
                <w:color w:val="000000"/>
              </w:rPr>
              <w:t xml:space="preserve"> ОПЕРО Старый Оскол/ Руководитель по привлечению розничных клиентов </w:t>
            </w:r>
          </w:p>
        </w:tc>
      </w:tr>
    </w:tbl>
    <w:p w14:paraId="100AC525" w14:textId="77777777" w:rsidR="00535F13" w:rsidRPr="006F418B" w:rsidRDefault="00535F13" w:rsidP="005A36CE">
      <w:pPr>
        <w:pStyle w:val="afe"/>
        <w:jc w:val="left"/>
        <w:rPr>
          <w:rFonts w:ascii="Calibri" w:hAnsi="Calibri" w:cs="Arial"/>
        </w:rPr>
      </w:pPr>
    </w:p>
    <w:sectPr w:rsidR="00535F13" w:rsidRPr="006F418B" w:rsidSect="005A36CE">
      <w:footerReference w:type="default" r:id="rId9"/>
      <w:headerReference w:type="first" r:id="rId10"/>
      <w:pgSz w:w="11907" w:h="16839" w:code="9"/>
      <w:pgMar w:top="1134" w:right="1134" w:bottom="851" w:left="1134" w:header="340" w:footer="1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FE6E71" w14:textId="77777777" w:rsidR="00A739BD" w:rsidRDefault="00A739BD">
      <w:r>
        <w:separator/>
      </w:r>
    </w:p>
  </w:endnote>
  <w:endnote w:type="continuationSeparator" w:id="0">
    <w:p w14:paraId="5007D7E9" w14:textId="77777777" w:rsidR="00A739BD" w:rsidRDefault="00A73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 Pro">
    <w:altName w:val="Corbe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66994164"/>
      <w:docPartObj>
        <w:docPartGallery w:val="Page Numbers (Bottom of Page)"/>
        <w:docPartUnique/>
      </w:docPartObj>
    </w:sdtPr>
    <w:sdtContent>
      <w:p w14:paraId="031CCA7A" w14:textId="77777777" w:rsidR="005A36CE" w:rsidRDefault="005A36C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5168">
          <w:rPr>
            <w:noProof/>
          </w:rPr>
          <w:t>2</w:t>
        </w:r>
        <w:r>
          <w:fldChar w:fldCharType="end"/>
        </w:r>
      </w:p>
      <w:p w14:paraId="3E8618F5" w14:textId="74941297" w:rsidR="005A36CE" w:rsidRDefault="005A36CE" w:rsidP="005A36CE">
        <w:pPr>
          <w:pStyle w:val="a9"/>
          <w:jc w:val="right"/>
        </w:pPr>
        <w:r w:rsidRPr="006E768D">
          <w:rPr>
            <w:rFonts w:asciiTheme="minorHAnsi" w:hAnsiTheme="minorHAnsi"/>
            <w:sz w:val="22"/>
            <w:szCs w:val="22"/>
          </w:rPr>
          <w:t>Подпись Заемщика___________________</w:t>
        </w:r>
      </w:p>
    </w:sdtContent>
  </w:sdt>
  <w:p w14:paraId="12F60280" w14:textId="77777777" w:rsidR="005A36CE" w:rsidRDefault="005A36CE" w:rsidP="005A36CE">
    <w:pPr>
      <w:pStyle w:val="a9"/>
      <w:jc w:val="right"/>
    </w:pPr>
  </w:p>
  <w:p w14:paraId="2988A77D" w14:textId="77777777" w:rsidR="005A36CE" w:rsidRPr="006E768D" w:rsidRDefault="005A36CE" w:rsidP="005A36CE">
    <w:pPr>
      <w:pStyle w:val="a9"/>
      <w:tabs>
        <w:tab w:val="clear" w:pos="4677"/>
        <w:tab w:val="clear" w:pos="9355"/>
      </w:tabs>
      <w:jc w:val="right"/>
      <w:rPr>
        <w:rFonts w:asciiTheme="minorHAnsi" w:hAnsiTheme="minorHAns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61B737" w14:textId="77777777" w:rsidR="00A739BD" w:rsidRDefault="00A739BD">
      <w:r>
        <w:separator/>
      </w:r>
    </w:p>
  </w:footnote>
  <w:footnote w:type="continuationSeparator" w:id="0">
    <w:p w14:paraId="6122B85F" w14:textId="77777777" w:rsidR="00A739BD" w:rsidRDefault="00A739BD">
      <w:r>
        <w:continuationSeparator/>
      </w:r>
    </w:p>
  </w:footnote>
  <w:footnote w:id="1">
    <w:p w14:paraId="26C7114E" w14:textId="71AF7875" w:rsidR="00A739BD" w:rsidRPr="00E110E6" w:rsidRDefault="00A739BD">
      <w:pPr>
        <w:pStyle w:val="ac"/>
        <w:rPr>
          <w:rFonts w:ascii="Calibri" w:hAnsi="Calibri" w:cs="Calibri"/>
          <w:sz w:val="16"/>
          <w:szCs w:val="16"/>
        </w:rPr>
      </w:pPr>
      <w:r w:rsidRPr="00E110E6">
        <w:rPr>
          <w:rStyle w:val="ae"/>
          <w:rFonts w:ascii="Calibri" w:hAnsi="Calibri" w:cs="Calibri"/>
          <w:sz w:val="16"/>
          <w:szCs w:val="16"/>
        </w:rPr>
        <w:footnoteRef/>
      </w:r>
      <w:r w:rsidRPr="00E110E6">
        <w:rPr>
          <w:rFonts w:ascii="Calibri" w:hAnsi="Calibri" w:cs="Calibri"/>
          <w:sz w:val="16"/>
          <w:szCs w:val="16"/>
        </w:rPr>
        <w:t xml:space="preserve"> Раздел заполняется при оформлении Анкеты-Заявления Заемщика на предоставление Кредита в целях Рефинансирования кредита(-ов).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5121AD" w14:textId="77777777" w:rsidR="00A739BD" w:rsidRDefault="00A739BD" w:rsidP="00A22931">
    <w:pPr>
      <w:pStyle w:val="a7"/>
      <w:keepLines/>
      <w:rPr>
        <w:rFonts w:ascii="Myriad Pro" w:hAnsi="Myriad Pro"/>
      </w:rPr>
    </w:pPr>
  </w:p>
  <w:p w14:paraId="3E85ADA8" w14:textId="77777777" w:rsidR="00A739BD" w:rsidRDefault="00A739B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E1A60"/>
    <w:multiLevelType w:val="hybridMultilevel"/>
    <w:tmpl w:val="FCA84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86F38"/>
    <w:multiLevelType w:val="multilevel"/>
    <w:tmpl w:val="E3888690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43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3839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" w15:restartNumberingAfterBreak="0">
    <w:nsid w:val="15714805"/>
    <w:multiLevelType w:val="hybridMultilevel"/>
    <w:tmpl w:val="7136B312"/>
    <w:lvl w:ilvl="0" w:tplc="041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3" w15:restartNumberingAfterBreak="0">
    <w:nsid w:val="192E1E59"/>
    <w:multiLevelType w:val="hybridMultilevel"/>
    <w:tmpl w:val="0F7C61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4207E3"/>
    <w:multiLevelType w:val="hybridMultilevel"/>
    <w:tmpl w:val="C226A17C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B05E7A"/>
    <w:multiLevelType w:val="hybridMultilevel"/>
    <w:tmpl w:val="8ECC961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CC73197"/>
    <w:multiLevelType w:val="hybridMultilevel"/>
    <w:tmpl w:val="741CB472"/>
    <w:lvl w:ilvl="0" w:tplc="0419000D">
      <w:start w:val="1"/>
      <w:numFmt w:val="bullet"/>
      <w:lvlText w:val=""/>
      <w:lvlJc w:val="left"/>
      <w:pPr>
        <w:ind w:left="21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7" w15:restartNumberingAfterBreak="0">
    <w:nsid w:val="1D8708B9"/>
    <w:multiLevelType w:val="multilevel"/>
    <w:tmpl w:val="D48EF7F6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43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569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8" w15:restartNumberingAfterBreak="0">
    <w:nsid w:val="1E2B148E"/>
    <w:multiLevelType w:val="hybridMultilevel"/>
    <w:tmpl w:val="7C24E2A4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1EEB6428"/>
    <w:multiLevelType w:val="hybridMultilevel"/>
    <w:tmpl w:val="265039E2"/>
    <w:lvl w:ilvl="0" w:tplc="66C2AB3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2B062CF"/>
    <w:multiLevelType w:val="multilevel"/>
    <w:tmpl w:val="B5BCA1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3A648C5"/>
    <w:multiLevelType w:val="hybridMultilevel"/>
    <w:tmpl w:val="BD888BB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A500B7D"/>
    <w:multiLevelType w:val="hybridMultilevel"/>
    <w:tmpl w:val="E3B0807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2C2F3A82"/>
    <w:multiLevelType w:val="hybridMultilevel"/>
    <w:tmpl w:val="8F0892D2"/>
    <w:lvl w:ilvl="0" w:tplc="5074E934">
      <w:start w:val="1"/>
      <w:numFmt w:val="decimal"/>
      <w:pStyle w:val="a"/>
      <w:lvlText w:val="1.%1"/>
      <w:lvlJc w:val="left"/>
      <w:pPr>
        <w:tabs>
          <w:tab w:val="num" w:pos="700"/>
        </w:tabs>
        <w:ind w:left="700" w:hanging="7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4" w15:restartNumberingAfterBreak="0">
    <w:nsid w:val="2C591FF1"/>
    <w:multiLevelType w:val="hybridMultilevel"/>
    <w:tmpl w:val="26C0E588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2D24711A"/>
    <w:multiLevelType w:val="multilevel"/>
    <w:tmpl w:val="2C0E7F0C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83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66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2289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1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0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800"/>
      </w:pPr>
      <w:rPr>
        <w:rFonts w:hint="default"/>
      </w:rPr>
    </w:lvl>
  </w:abstractNum>
  <w:abstractNum w:abstractNumId="16" w15:restartNumberingAfterBreak="0">
    <w:nsid w:val="316240A9"/>
    <w:multiLevelType w:val="hybridMultilevel"/>
    <w:tmpl w:val="9FE6B6E6"/>
    <w:lvl w:ilvl="0" w:tplc="04190001">
      <w:start w:val="1"/>
      <w:numFmt w:val="bullet"/>
      <w:lvlText w:val=""/>
      <w:lvlJc w:val="left"/>
      <w:pPr>
        <w:ind w:left="134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1" w:hanging="360"/>
      </w:pPr>
      <w:rPr>
        <w:rFonts w:ascii="Wingdings" w:hAnsi="Wingdings" w:hint="default"/>
      </w:rPr>
    </w:lvl>
  </w:abstractNum>
  <w:abstractNum w:abstractNumId="17" w15:restartNumberingAfterBreak="0">
    <w:nsid w:val="33341394"/>
    <w:multiLevelType w:val="hybridMultilevel"/>
    <w:tmpl w:val="3D62371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8" w15:restartNumberingAfterBreak="0">
    <w:nsid w:val="34067FA6"/>
    <w:multiLevelType w:val="multilevel"/>
    <w:tmpl w:val="B3CE612A"/>
    <w:lvl w:ilvl="0">
      <w:start w:val="1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4501A40"/>
    <w:multiLevelType w:val="hybridMultilevel"/>
    <w:tmpl w:val="5B9E2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985436"/>
    <w:multiLevelType w:val="multilevel"/>
    <w:tmpl w:val="E38E6742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965CA2"/>
    <w:multiLevelType w:val="hybridMultilevel"/>
    <w:tmpl w:val="46F452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341C49"/>
    <w:multiLevelType w:val="hybridMultilevel"/>
    <w:tmpl w:val="8C644AC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 w15:restartNumberingAfterBreak="0">
    <w:nsid w:val="3FD80712"/>
    <w:multiLevelType w:val="hybridMultilevel"/>
    <w:tmpl w:val="29CE1D2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06D5236"/>
    <w:multiLevelType w:val="multilevel"/>
    <w:tmpl w:val="F3522C28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none"/>
      <w:pStyle w:val="2"/>
      <w:lvlText w:val="1.2."/>
      <w:lvlJc w:val="left"/>
      <w:pPr>
        <w:tabs>
          <w:tab w:val="num" w:pos="680"/>
        </w:tabs>
        <w:ind w:left="680" w:hanging="68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2">
      <w:start w:val="1"/>
      <w:numFmt w:val="decimal"/>
      <w:lvlRestart w:val="1"/>
      <w:lvlText w:val="%3.3.1."/>
      <w:lvlJc w:val="left"/>
      <w:pPr>
        <w:tabs>
          <w:tab w:val="num" w:pos="680"/>
        </w:tabs>
        <w:ind w:left="680" w:hanging="680"/>
      </w:pPr>
      <w:rPr>
        <w:rFonts w:hint="default"/>
        <w:b w:val="0"/>
      </w:rPr>
    </w:lvl>
    <w:lvl w:ilvl="3">
      <w:numFmt w:val="decimal"/>
      <w:lvlText w:val="%1.%2.%3.%4."/>
      <w:lvlJc w:val="left"/>
      <w:pPr>
        <w:tabs>
          <w:tab w:val="num" w:pos="1758"/>
        </w:tabs>
        <w:ind w:left="1758" w:hanging="1758"/>
      </w:pPr>
      <w:rPr>
        <w:rFonts w:hint="default"/>
      </w:rPr>
    </w:lvl>
    <w:lvl w:ilvl="4"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55346908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236308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236280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236308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5" w15:restartNumberingAfterBreak="0">
    <w:nsid w:val="47CB6961"/>
    <w:multiLevelType w:val="multilevel"/>
    <w:tmpl w:val="F3FE07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6" w15:restartNumberingAfterBreak="0">
    <w:nsid w:val="49FA4136"/>
    <w:multiLevelType w:val="hybridMultilevel"/>
    <w:tmpl w:val="E6588052"/>
    <w:lvl w:ilvl="0" w:tplc="53CADE8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072E91"/>
    <w:multiLevelType w:val="hybridMultilevel"/>
    <w:tmpl w:val="6CF2175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4A8647E7"/>
    <w:multiLevelType w:val="multilevel"/>
    <w:tmpl w:val="4AA04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1A6A0A"/>
    <w:multiLevelType w:val="hybridMultilevel"/>
    <w:tmpl w:val="A874F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F4202F"/>
    <w:multiLevelType w:val="hybridMultilevel"/>
    <w:tmpl w:val="D64A6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DE47B9"/>
    <w:multiLevelType w:val="hybridMultilevel"/>
    <w:tmpl w:val="AC780262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2" w15:restartNumberingAfterBreak="0">
    <w:nsid w:val="50AE5E6A"/>
    <w:multiLevelType w:val="multilevel"/>
    <w:tmpl w:val="78B6537E"/>
    <w:lvl w:ilvl="0">
      <w:start w:val="1"/>
      <w:numFmt w:val="none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%2. 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1"/>
      <w:lvlText w:val="%1%2.%3. 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20"/>
      <w:lvlText w:val="%1%2.%3.%4 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3" w15:restartNumberingAfterBreak="0">
    <w:nsid w:val="50F45B84"/>
    <w:multiLevelType w:val="hybridMultilevel"/>
    <w:tmpl w:val="2F680AD2"/>
    <w:lvl w:ilvl="0" w:tplc="2A9C0650">
      <w:start w:val="8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7150C3"/>
    <w:multiLevelType w:val="hybridMultilevel"/>
    <w:tmpl w:val="D5EA0332"/>
    <w:lvl w:ilvl="0" w:tplc="DD96555E">
      <w:start w:val="1"/>
      <w:numFmt w:val="decimal"/>
      <w:pStyle w:val="a0"/>
      <w:lvlText w:val="2.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276510"/>
    <w:multiLevelType w:val="hybridMultilevel"/>
    <w:tmpl w:val="CB52C4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743C4A"/>
    <w:multiLevelType w:val="hybridMultilevel"/>
    <w:tmpl w:val="BC9C4F94"/>
    <w:lvl w:ilvl="0" w:tplc="FC584E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B908C7"/>
    <w:multiLevelType w:val="hybridMultilevel"/>
    <w:tmpl w:val="F942180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 w15:restartNumberingAfterBreak="0">
    <w:nsid w:val="5BE07759"/>
    <w:multiLevelType w:val="hybridMultilevel"/>
    <w:tmpl w:val="D152B6F4"/>
    <w:lvl w:ilvl="0" w:tplc="41ACD02E">
      <w:start w:val="1"/>
      <w:numFmt w:val="upperRoman"/>
      <w:suff w:val="space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CC3250"/>
    <w:multiLevelType w:val="hybridMultilevel"/>
    <w:tmpl w:val="E3E2E04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5F661C4D"/>
    <w:multiLevelType w:val="hybridMultilevel"/>
    <w:tmpl w:val="5ED43E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03237EA"/>
    <w:multiLevelType w:val="hybridMultilevel"/>
    <w:tmpl w:val="948EAF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1C75574"/>
    <w:multiLevelType w:val="hybridMultilevel"/>
    <w:tmpl w:val="5ADCFD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62856684"/>
    <w:multiLevelType w:val="hybridMultilevel"/>
    <w:tmpl w:val="3E5CCC8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4" w15:restartNumberingAfterBreak="0">
    <w:nsid w:val="62C61EDF"/>
    <w:multiLevelType w:val="hybridMultilevel"/>
    <w:tmpl w:val="177E7DD0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5" w15:restartNumberingAfterBreak="0">
    <w:nsid w:val="649D15F4"/>
    <w:multiLevelType w:val="hybridMultilevel"/>
    <w:tmpl w:val="B754C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75C7801"/>
    <w:multiLevelType w:val="hybridMultilevel"/>
    <w:tmpl w:val="01E876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AD42796"/>
    <w:multiLevelType w:val="hybridMultilevel"/>
    <w:tmpl w:val="2A7E91E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8" w15:restartNumberingAfterBreak="0">
    <w:nsid w:val="6B711C78"/>
    <w:multiLevelType w:val="multilevel"/>
    <w:tmpl w:val="75F0E0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567" w:hanging="432"/>
      </w:pPr>
      <w:rPr>
        <w:rFonts w:asciiTheme="minorHAnsi" w:hAnsiTheme="minorHAnsi" w:hint="default"/>
        <w:b/>
        <w:bCs/>
        <w:sz w:val="22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  <w:b/>
        <w:sz w:val="22"/>
      </w:r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9" w15:restartNumberingAfterBreak="0">
    <w:nsid w:val="6CB23D19"/>
    <w:multiLevelType w:val="multilevel"/>
    <w:tmpl w:val="35926F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0" w15:restartNumberingAfterBreak="0">
    <w:nsid w:val="6CEE44CB"/>
    <w:multiLevelType w:val="hybridMultilevel"/>
    <w:tmpl w:val="E6588052"/>
    <w:lvl w:ilvl="0" w:tplc="53CADE8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CF366D0"/>
    <w:multiLevelType w:val="multilevel"/>
    <w:tmpl w:val="BD90B454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19" w:hanging="660"/>
      </w:pPr>
      <w:rPr>
        <w:rFonts w:asciiTheme="minorHAnsi" w:hAnsiTheme="minorHAnsi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2289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1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0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800"/>
      </w:pPr>
      <w:rPr>
        <w:rFonts w:hint="default"/>
      </w:rPr>
    </w:lvl>
  </w:abstractNum>
  <w:abstractNum w:abstractNumId="52" w15:restartNumberingAfterBreak="0">
    <w:nsid w:val="75A47365"/>
    <w:multiLevelType w:val="multilevel"/>
    <w:tmpl w:val="ECB6906E"/>
    <w:styleLink w:val="a1"/>
    <w:lvl w:ilvl="0">
      <w:start w:val="1"/>
      <w:numFmt w:val="decimal"/>
      <w:pStyle w:val="10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21"/>
      <w:lvlText w:val="%1.%2.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1192" w:hanging="624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ind w:left="794" w:hanging="794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964" w:hanging="964"/>
      </w:pPr>
      <w:rPr>
        <w:rFonts w:hint="default"/>
      </w:rPr>
    </w:lvl>
    <w:lvl w:ilvl="5">
      <w:start w:val="1"/>
      <w:numFmt w:val="lowerLetter"/>
      <w:lvlText w:val="%6."/>
      <w:lvlJc w:val="left"/>
      <w:pPr>
        <w:ind w:left="357" w:hanging="357"/>
      </w:pPr>
      <w:rPr>
        <w:rFonts w:hint="default"/>
      </w:rPr>
    </w:lvl>
    <w:lvl w:ilvl="6">
      <w:start w:val="1"/>
      <w:numFmt w:val="upperRoman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</w:abstractNum>
  <w:abstractNum w:abstractNumId="53" w15:restartNumberingAfterBreak="0">
    <w:nsid w:val="76351B02"/>
    <w:multiLevelType w:val="hybridMultilevel"/>
    <w:tmpl w:val="DD14D1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6491886"/>
    <w:multiLevelType w:val="hybridMultilevel"/>
    <w:tmpl w:val="005C0C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5" w15:restartNumberingAfterBreak="0">
    <w:nsid w:val="79B3126D"/>
    <w:multiLevelType w:val="hybridMultilevel"/>
    <w:tmpl w:val="4542507A"/>
    <w:lvl w:ilvl="0" w:tplc="6C348DCC">
      <w:start w:val="1"/>
      <w:numFmt w:val="decimal"/>
      <w:lvlText w:val="%1)"/>
      <w:lvlJc w:val="left"/>
      <w:pPr>
        <w:ind w:left="177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6" w15:restartNumberingAfterBreak="0">
    <w:nsid w:val="7DA0335C"/>
    <w:multiLevelType w:val="multilevel"/>
    <w:tmpl w:val="74AA1304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19" w:hanging="660"/>
      </w:pPr>
      <w:rPr>
        <w:rFonts w:asciiTheme="minorHAnsi" w:hAnsi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2289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1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0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800"/>
      </w:pPr>
      <w:rPr>
        <w:rFonts w:hint="default"/>
      </w:rPr>
    </w:lvl>
  </w:abstractNum>
  <w:abstractNum w:abstractNumId="57" w15:restartNumberingAfterBreak="0">
    <w:nsid w:val="7DB027E6"/>
    <w:multiLevelType w:val="hybridMultilevel"/>
    <w:tmpl w:val="4BB86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ED16075"/>
    <w:multiLevelType w:val="hybridMultilevel"/>
    <w:tmpl w:val="492688D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4"/>
  </w:num>
  <w:num w:numId="3">
    <w:abstractNumId w:val="38"/>
  </w:num>
  <w:num w:numId="4">
    <w:abstractNumId w:val="34"/>
  </w:num>
  <w:num w:numId="5">
    <w:abstractNumId w:val="48"/>
  </w:num>
  <w:num w:numId="6">
    <w:abstractNumId w:val="52"/>
    <w:lvlOverride w:ilvl="0">
      <w:lvl w:ilvl="0">
        <w:numFmt w:val="decimal"/>
        <w:pStyle w:val="10"/>
        <w:lvlText w:val=""/>
        <w:lvlJc w:val="left"/>
      </w:lvl>
    </w:lvlOverride>
    <w:lvlOverride w:ilvl="1">
      <w:lvl w:ilvl="1">
        <w:start w:val="1"/>
        <w:numFmt w:val="decimal"/>
        <w:pStyle w:val="21"/>
        <w:lvlText w:val="%1.%2."/>
        <w:lvlJc w:val="left"/>
        <w:pPr>
          <w:ind w:left="880" w:hanging="454"/>
        </w:pPr>
        <w:rPr>
          <w:rFonts w:hint="default"/>
          <w:b w:val="0"/>
        </w:rPr>
      </w:lvl>
    </w:lvlOverride>
  </w:num>
  <w:num w:numId="7">
    <w:abstractNumId w:val="52"/>
  </w:num>
  <w:num w:numId="8">
    <w:abstractNumId w:val="42"/>
  </w:num>
  <w:num w:numId="9">
    <w:abstractNumId w:val="32"/>
  </w:num>
  <w:num w:numId="10">
    <w:abstractNumId w:val="3"/>
  </w:num>
  <w:num w:numId="11">
    <w:abstractNumId w:val="36"/>
  </w:num>
  <w:num w:numId="12">
    <w:abstractNumId w:val="4"/>
  </w:num>
  <w:num w:numId="13">
    <w:abstractNumId w:val="5"/>
  </w:num>
  <w:num w:numId="14">
    <w:abstractNumId w:val="1"/>
  </w:num>
  <w:num w:numId="15">
    <w:abstractNumId w:val="7"/>
  </w:num>
  <w:num w:numId="16">
    <w:abstractNumId w:val="11"/>
  </w:num>
  <w:num w:numId="17">
    <w:abstractNumId w:val="15"/>
  </w:num>
  <w:num w:numId="18">
    <w:abstractNumId w:val="56"/>
  </w:num>
  <w:num w:numId="19">
    <w:abstractNumId w:val="8"/>
  </w:num>
  <w:num w:numId="20">
    <w:abstractNumId w:val="19"/>
  </w:num>
  <w:num w:numId="21">
    <w:abstractNumId w:val="58"/>
  </w:num>
  <w:num w:numId="22">
    <w:abstractNumId w:val="37"/>
  </w:num>
  <w:num w:numId="23">
    <w:abstractNumId w:val="23"/>
  </w:num>
  <w:num w:numId="24">
    <w:abstractNumId w:val="28"/>
  </w:num>
  <w:num w:numId="25">
    <w:abstractNumId w:val="20"/>
  </w:num>
  <w:num w:numId="26">
    <w:abstractNumId w:val="39"/>
  </w:num>
  <w:num w:numId="27">
    <w:abstractNumId w:val="40"/>
  </w:num>
  <w:num w:numId="28">
    <w:abstractNumId w:val="22"/>
  </w:num>
  <w:num w:numId="29">
    <w:abstractNumId w:val="41"/>
  </w:num>
  <w:num w:numId="30">
    <w:abstractNumId w:val="44"/>
  </w:num>
  <w:num w:numId="31">
    <w:abstractNumId w:val="14"/>
  </w:num>
  <w:num w:numId="32">
    <w:abstractNumId w:val="27"/>
  </w:num>
  <w:num w:numId="33">
    <w:abstractNumId w:val="16"/>
  </w:num>
  <w:num w:numId="34">
    <w:abstractNumId w:val="6"/>
  </w:num>
  <w:num w:numId="35">
    <w:abstractNumId w:val="17"/>
  </w:num>
  <w:num w:numId="36">
    <w:abstractNumId w:val="46"/>
  </w:num>
  <w:num w:numId="37">
    <w:abstractNumId w:val="9"/>
  </w:num>
  <w:num w:numId="38">
    <w:abstractNumId w:val="54"/>
  </w:num>
  <w:num w:numId="39">
    <w:abstractNumId w:val="2"/>
  </w:num>
  <w:num w:numId="40">
    <w:abstractNumId w:val="31"/>
  </w:num>
  <w:num w:numId="41">
    <w:abstractNumId w:val="2"/>
  </w:num>
  <w:num w:numId="42">
    <w:abstractNumId w:val="43"/>
  </w:num>
  <w:num w:numId="43">
    <w:abstractNumId w:val="18"/>
  </w:num>
  <w:num w:numId="44">
    <w:abstractNumId w:val="26"/>
  </w:num>
  <w:num w:numId="45">
    <w:abstractNumId w:val="57"/>
  </w:num>
  <w:num w:numId="46">
    <w:abstractNumId w:val="33"/>
  </w:num>
  <w:num w:numId="47">
    <w:abstractNumId w:val="29"/>
  </w:num>
  <w:num w:numId="48">
    <w:abstractNumId w:val="50"/>
  </w:num>
  <w:num w:numId="49">
    <w:abstractNumId w:val="10"/>
  </w:num>
  <w:num w:numId="50">
    <w:abstractNumId w:val="25"/>
  </w:num>
  <w:num w:numId="51">
    <w:abstractNumId w:val="49"/>
  </w:num>
  <w:num w:numId="52">
    <w:abstractNumId w:val="0"/>
  </w:num>
  <w:num w:numId="53">
    <w:abstractNumId w:val="47"/>
  </w:num>
  <w:num w:numId="54">
    <w:abstractNumId w:val="45"/>
  </w:num>
  <w:num w:numId="55">
    <w:abstractNumId w:val="12"/>
  </w:num>
  <w:num w:numId="56">
    <w:abstractNumId w:val="21"/>
  </w:num>
  <w:num w:numId="57">
    <w:abstractNumId w:val="30"/>
  </w:num>
  <w:num w:numId="58">
    <w:abstractNumId w:val="51"/>
  </w:num>
  <w:num w:numId="59">
    <w:abstractNumId w:val="35"/>
  </w:num>
  <w:num w:numId="60">
    <w:abstractNumId w:val="53"/>
  </w:num>
  <w:num w:numId="61">
    <w:abstractNumId w:val="55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44B"/>
    <w:rsid w:val="000029F1"/>
    <w:rsid w:val="00002D5A"/>
    <w:rsid w:val="00003872"/>
    <w:rsid w:val="000038EE"/>
    <w:rsid w:val="000044BB"/>
    <w:rsid w:val="0000499C"/>
    <w:rsid w:val="000062E6"/>
    <w:rsid w:val="00007962"/>
    <w:rsid w:val="00010F09"/>
    <w:rsid w:val="00012A7F"/>
    <w:rsid w:val="00014E25"/>
    <w:rsid w:val="00015F34"/>
    <w:rsid w:val="000205D6"/>
    <w:rsid w:val="00021BCA"/>
    <w:rsid w:val="00021F6C"/>
    <w:rsid w:val="000221B2"/>
    <w:rsid w:val="00027227"/>
    <w:rsid w:val="00027F64"/>
    <w:rsid w:val="00030CB5"/>
    <w:rsid w:val="00031C25"/>
    <w:rsid w:val="00031DA7"/>
    <w:rsid w:val="00033DAC"/>
    <w:rsid w:val="00035C85"/>
    <w:rsid w:val="00035D3B"/>
    <w:rsid w:val="00040169"/>
    <w:rsid w:val="0004194C"/>
    <w:rsid w:val="00044345"/>
    <w:rsid w:val="0004539B"/>
    <w:rsid w:val="00052044"/>
    <w:rsid w:val="0005290F"/>
    <w:rsid w:val="00053066"/>
    <w:rsid w:val="000536AD"/>
    <w:rsid w:val="0005423A"/>
    <w:rsid w:val="00056673"/>
    <w:rsid w:val="00061D9C"/>
    <w:rsid w:val="0006413D"/>
    <w:rsid w:val="0006442A"/>
    <w:rsid w:val="00064B05"/>
    <w:rsid w:val="0006515C"/>
    <w:rsid w:val="000670A5"/>
    <w:rsid w:val="00067AA6"/>
    <w:rsid w:val="00073E70"/>
    <w:rsid w:val="000740F0"/>
    <w:rsid w:val="000752B3"/>
    <w:rsid w:val="00075FD3"/>
    <w:rsid w:val="00077AA2"/>
    <w:rsid w:val="00080866"/>
    <w:rsid w:val="00080A28"/>
    <w:rsid w:val="0008164D"/>
    <w:rsid w:val="000855AF"/>
    <w:rsid w:val="00085716"/>
    <w:rsid w:val="000872FD"/>
    <w:rsid w:val="00091642"/>
    <w:rsid w:val="000925F9"/>
    <w:rsid w:val="000930E4"/>
    <w:rsid w:val="00095067"/>
    <w:rsid w:val="0009526B"/>
    <w:rsid w:val="000974E9"/>
    <w:rsid w:val="0009765C"/>
    <w:rsid w:val="000A1E5E"/>
    <w:rsid w:val="000A22DD"/>
    <w:rsid w:val="000A46A2"/>
    <w:rsid w:val="000A4C51"/>
    <w:rsid w:val="000A6136"/>
    <w:rsid w:val="000A71F5"/>
    <w:rsid w:val="000A7313"/>
    <w:rsid w:val="000B2182"/>
    <w:rsid w:val="000B74E2"/>
    <w:rsid w:val="000C0036"/>
    <w:rsid w:val="000C1E17"/>
    <w:rsid w:val="000C4AC5"/>
    <w:rsid w:val="000C570E"/>
    <w:rsid w:val="000D05B0"/>
    <w:rsid w:val="000D21A6"/>
    <w:rsid w:val="000D76C3"/>
    <w:rsid w:val="000E49C6"/>
    <w:rsid w:val="000E5F76"/>
    <w:rsid w:val="000E6EF5"/>
    <w:rsid w:val="000E7873"/>
    <w:rsid w:val="000F059E"/>
    <w:rsid w:val="000F0C81"/>
    <w:rsid w:val="000F0ECF"/>
    <w:rsid w:val="000F25C8"/>
    <w:rsid w:val="000F2B56"/>
    <w:rsid w:val="000F3115"/>
    <w:rsid w:val="000F5D76"/>
    <w:rsid w:val="000F78E5"/>
    <w:rsid w:val="00100060"/>
    <w:rsid w:val="00100D4C"/>
    <w:rsid w:val="00102492"/>
    <w:rsid w:val="00102AA9"/>
    <w:rsid w:val="00105F51"/>
    <w:rsid w:val="001065AE"/>
    <w:rsid w:val="001107AE"/>
    <w:rsid w:val="0011158B"/>
    <w:rsid w:val="00111DDC"/>
    <w:rsid w:val="0011354E"/>
    <w:rsid w:val="00115CCC"/>
    <w:rsid w:val="00116660"/>
    <w:rsid w:val="00120245"/>
    <w:rsid w:val="00121D93"/>
    <w:rsid w:val="00123BEE"/>
    <w:rsid w:val="001240BE"/>
    <w:rsid w:val="0012579C"/>
    <w:rsid w:val="00130114"/>
    <w:rsid w:val="00133871"/>
    <w:rsid w:val="00134BFE"/>
    <w:rsid w:val="00135950"/>
    <w:rsid w:val="00137A4A"/>
    <w:rsid w:val="00140ECD"/>
    <w:rsid w:val="00141810"/>
    <w:rsid w:val="001422A3"/>
    <w:rsid w:val="001423FD"/>
    <w:rsid w:val="0014372B"/>
    <w:rsid w:val="00143762"/>
    <w:rsid w:val="0014437D"/>
    <w:rsid w:val="001444B5"/>
    <w:rsid w:val="001474A3"/>
    <w:rsid w:val="00147A0E"/>
    <w:rsid w:val="00150C39"/>
    <w:rsid w:val="0015188D"/>
    <w:rsid w:val="00152F44"/>
    <w:rsid w:val="00153180"/>
    <w:rsid w:val="00154431"/>
    <w:rsid w:val="00156749"/>
    <w:rsid w:val="001579F0"/>
    <w:rsid w:val="00160BF5"/>
    <w:rsid w:val="00162685"/>
    <w:rsid w:val="001629B4"/>
    <w:rsid w:val="001635EF"/>
    <w:rsid w:val="00163AD2"/>
    <w:rsid w:val="00163C7A"/>
    <w:rsid w:val="001647FB"/>
    <w:rsid w:val="001649D6"/>
    <w:rsid w:val="00164BAF"/>
    <w:rsid w:val="0016503B"/>
    <w:rsid w:val="00165686"/>
    <w:rsid w:val="00171D82"/>
    <w:rsid w:val="00172226"/>
    <w:rsid w:val="001727B9"/>
    <w:rsid w:val="00182EAB"/>
    <w:rsid w:val="001855EC"/>
    <w:rsid w:val="00186169"/>
    <w:rsid w:val="00186B61"/>
    <w:rsid w:val="00186C15"/>
    <w:rsid w:val="00190616"/>
    <w:rsid w:val="001939B5"/>
    <w:rsid w:val="00193E90"/>
    <w:rsid w:val="00197CB7"/>
    <w:rsid w:val="00197E52"/>
    <w:rsid w:val="001A1D75"/>
    <w:rsid w:val="001A32BD"/>
    <w:rsid w:val="001A3861"/>
    <w:rsid w:val="001B29BB"/>
    <w:rsid w:val="001B5AE8"/>
    <w:rsid w:val="001B6E33"/>
    <w:rsid w:val="001B7D30"/>
    <w:rsid w:val="001C097E"/>
    <w:rsid w:val="001C3208"/>
    <w:rsid w:val="001C3338"/>
    <w:rsid w:val="001C355F"/>
    <w:rsid w:val="001C56C4"/>
    <w:rsid w:val="001C6696"/>
    <w:rsid w:val="001D1139"/>
    <w:rsid w:val="001D3DCF"/>
    <w:rsid w:val="001D4406"/>
    <w:rsid w:val="001D64C2"/>
    <w:rsid w:val="001D687C"/>
    <w:rsid w:val="001D785D"/>
    <w:rsid w:val="001E0F4A"/>
    <w:rsid w:val="001E11B3"/>
    <w:rsid w:val="001E165E"/>
    <w:rsid w:val="001E1699"/>
    <w:rsid w:val="001E2A43"/>
    <w:rsid w:val="001F22E6"/>
    <w:rsid w:val="001F3D1E"/>
    <w:rsid w:val="001F41F0"/>
    <w:rsid w:val="001F4973"/>
    <w:rsid w:val="001F5531"/>
    <w:rsid w:val="001F6A83"/>
    <w:rsid w:val="001F6F06"/>
    <w:rsid w:val="001F6F7F"/>
    <w:rsid w:val="001F7882"/>
    <w:rsid w:val="001F7C05"/>
    <w:rsid w:val="0020362D"/>
    <w:rsid w:val="0020541B"/>
    <w:rsid w:val="002054B9"/>
    <w:rsid w:val="002111DB"/>
    <w:rsid w:val="0021177B"/>
    <w:rsid w:val="00212279"/>
    <w:rsid w:val="0021476D"/>
    <w:rsid w:val="00221C6C"/>
    <w:rsid w:val="00222B30"/>
    <w:rsid w:val="00222C7A"/>
    <w:rsid w:val="002232DC"/>
    <w:rsid w:val="002237D1"/>
    <w:rsid w:val="0022614D"/>
    <w:rsid w:val="00226542"/>
    <w:rsid w:val="00230429"/>
    <w:rsid w:val="00233159"/>
    <w:rsid w:val="00233F6A"/>
    <w:rsid w:val="002342EF"/>
    <w:rsid w:val="00235E1B"/>
    <w:rsid w:val="00236DB6"/>
    <w:rsid w:val="002403E6"/>
    <w:rsid w:val="00241B66"/>
    <w:rsid w:val="0024243E"/>
    <w:rsid w:val="00242B11"/>
    <w:rsid w:val="0024497A"/>
    <w:rsid w:val="00244ABD"/>
    <w:rsid w:val="002474B6"/>
    <w:rsid w:val="0025068F"/>
    <w:rsid w:val="002526A5"/>
    <w:rsid w:val="002548BA"/>
    <w:rsid w:val="00254B10"/>
    <w:rsid w:val="00260BCF"/>
    <w:rsid w:val="00264FD5"/>
    <w:rsid w:val="00266055"/>
    <w:rsid w:val="00270052"/>
    <w:rsid w:val="00270A85"/>
    <w:rsid w:val="00271CDE"/>
    <w:rsid w:val="00275029"/>
    <w:rsid w:val="00276371"/>
    <w:rsid w:val="002768BB"/>
    <w:rsid w:val="00277B0C"/>
    <w:rsid w:val="00277C18"/>
    <w:rsid w:val="002804F8"/>
    <w:rsid w:val="00282152"/>
    <w:rsid w:val="00282CC1"/>
    <w:rsid w:val="002840DE"/>
    <w:rsid w:val="00284C5C"/>
    <w:rsid w:val="002857D5"/>
    <w:rsid w:val="002939A9"/>
    <w:rsid w:val="0029589A"/>
    <w:rsid w:val="00296F86"/>
    <w:rsid w:val="00297306"/>
    <w:rsid w:val="002A273A"/>
    <w:rsid w:val="002A2DAE"/>
    <w:rsid w:val="002A3313"/>
    <w:rsid w:val="002A35A2"/>
    <w:rsid w:val="002A441A"/>
    <w:rsid w:val="002A66D8"/>
    <w:rsid w:val="002B01B8"/>
    <w:rsid w:val="002B4FF7"/>
    <w:rsid w:val="002B57B4"/>
    <w:rsid w:val="002B753B"/>
    <w:rsid w:val="002C30E0"/>
    <w:rsid w:val="002C3595"/>
    <w:rsid w:val="002C6765"/>
    <w:rsid w:val="002D1741"/>
    <w:rsid w:val="002D266A"/>
    <w:rsid w:val="002D2B6E"/>
    <w:rsid w:val="002D3385"/>
    <w:rsid w:val="002D43A9"/>
    <w:rsid w:val="002D5423"/>
    <w:rsid w:val="002D545A"/>
    <w:rsid w:val="002E14E6"/>
    <w:rsid w:val="002E2760"/>
    <w:rsid w:val="002E37C2"/>
    <w:rsid w:val="002E7774"/>
    <w:rsid w:val="002E7904"/>
    <w:rsid w:val="002F055C"/>
    <w:rsid w:val="002F06FE"/>
    <w:rsid w:val="002F1595"/>
    <w:rsid w:val="002F334F"/>
    <w:rsid w:val="002F3B23"/>
    <w:rsid w:val="002F53AF"/>
    <w:rsid w:val="002F7295"/>
    <w:rsid w:val="002F7638"/>
    <w:rsid w:val="002F7A75"/>
    <w:rsid w:val="003014BC"/>
    <w:rsid w:val="003032C7"/>
    <w:rsid w:val="00303667"/>
    <w:rsid w:val="00304EA5"/>
    <w:rsid w:val="0030663F"/>
    <w:rsid w:val="003100BA"/>
    <w:rsid w:val="00311A9B"/>
    <w:rsid w:val="0031201F"/>
    <w:rsid w:val="00312F50"/>
    <w:rsid w:val="003131B8"/>
    <w:rsid w:val="00313D8E"/>
    <w:rsid w:val="00314561"/>
    <w:rsid w:val="00315F0E"/>
    <w:rsid w:val="003212DC"/>
    <w:rsid w:val="00321363"/>
    <w:rsid w:val="00323249"/>
    <w:rsid w:val="00324377"/>
    <w:rsid w:val="00327459"/>
    <w:rsid w:val="00330856"/>
    <w:rsid w:val="00330893"/>
    <w:rsid w:val="00331BD9"/>
    <w:rsid w:val="0033367A"/>
    <w:rsid w:val="00334E98"/>
    <w:rsid w:val="00336328"/>
    <w:rsid w:val="00336D16"/>
    <w:rsid w:val="00341765"/>
    <w:rsid w:val="00344609"/>
    <w:rsid w:val="00344CFA"/>
    <w:rsid w:val="00344DDB"/>
    <w:rsid w:val="00345964"/>
    <w:rsid w:val="00353260"/>
    <w:rsid w:val="003548F6"/>
    <w:rsid w:val="00356EF9"/>
    <w:rsid w:val="00360ECB"/>
    <w:rsid w:val="003616B7"/>
    <w:rsid w:val="003663DA"/>
    <w:rsid w:val="0037161B"/>
    <w:rsid w:val="00371E6F"/>
    <w:rsid w:val="00372700"/>
    <w:rsid w:val="003740B2"/>
    <w:rsid w:val="00375FF5"/>
    <w:rsid w:val="0038143F"/>
    <w:rsid w:val="00393450"/>
    <w:rsid w:val="00395E71"/>
    <w:rsid w:val="003967D3"/>
    <w:rsid w:val="00397426"/>
    <w:rsid w:val="003A35EF"/>
    <w:rsid w:val="003A459A"/>
    <w:rsid w:val="003A4BEC"/>
    <w:rsid w:val="003A6851"/>
    <w:rsid w:val="003A6CB9"/>
    <w:rsid w:val="003A7C20"/>
    <w:rsid w:val="003B1EC8"/>
    <w:rsid w:val="003B2FEA"/>
    <w:rsid w:val="003C12BC"/>
    <w:rsid w:val="003C1FFC"/>
    <w:rsid w:val="003C33BB"/>
    <w:rsid w:val="003C3828"/>
    <w:rsid w:val="003C5264"/>
    <w:rsid w:val="003C586C"/>
    <w:rsid w:val="003C6B9B"/>
    <w:rsid w:val="003C792A"/>
    <w:rsid w:val="003D07F3"/>
    <w:rsid w:val="003D0991"/>
    <w:rsid w:val="003D4FFE"/>
    <w:rsid w:val="003D7F07"/>
    <w:rsid w:val="003E05E0"/>
    <w:rsid w:val="003E388E"/>
    <w:rsid w:val="003E502C"/>
    <w:rsid w:val="003E6E49"/>
    <w:rsid w:val="003E7338"/>
    <w:rsid w:val="003E73CD"/>
    <w:rsid w:val="003F0072"/>
    <w:rsid w:val="003F0566"/>
    <w:rsid w:val="003F2216"/>
    <w:rsid w:val="003F3466"/>
    <w:rsid w:val="003F3FFC"/>
    <w:rsid w:val="004002FB"/>
    <w:rsid w:val="00400E7C"/>
    <w:rsid w:val="00402FA6"/>
    <w:rsid w:val="004035F5"/>
    <w:rsid w:val="00404309"/>
    <w:rsid w:val="00404665"/>
    <w:rsid w:val="00412448"/>
    <w:rsid w:val="004168DC"/>
    <w:rsid w:val="00420B30"/>
    <w:rsid w:val="00425560"/>
    <w:rsid w:val="00426B4F"/>
    <w:rsid w:val="00426E8E"/>
    <w:rsid w:val="0043121E"/>
    <w:rsid w:val="00432A1D"/>
    <w:rsid w:val="00432C5B"/>
    <w:rsid w:val="00433E6D"/>
    <w:rsid w:val="0043441A"/>
    <w:rsid w:val="0043611D"/>
    <w:rsid w:val="00436A83"/>
    <w:rsid w:val="00436CC9"/>
    <w:rsid w:val="00440A33"/>
    <w:rsid w:val="00443575"/>
    <w:rsid w:val="004457B4"/>
    <w:rsid w:val="004457FD"/>
    <w:rsid w:val="004504E1"/>
    <w:rsid w:val="004505B7"/>
    <w:rsid w:val="00450F9E"/>
    <w:rsid w:val="00456947"/>
    <w:rsid w:val="00456D42"/>
    <w:rsid w:val="00461616"/>
    <w:rsid w:val="004626CE"/>
    <w:rsid w:val="004635A2"/>
    <w:rsid w:val="00463DC9"/>
    <w:rsid w:val="004641D1"/>
    <w:rsid w:val="00467DAB"/>
    <w:rsid w:val="004709C1"/>
    <w:rsid w:val="00472961"/>
    <w:rsid w:val="0047620C"/>
    <w:rsid w:val="00480A58"/>
    <w:rsid w:val="00480F0C"/>
    <w:rsid w:val="0048270F"/>
    <w:rsid w:val="00482FD3"/>
    <w:rsid w:val="004845E4"/>
    <w:rsid w:val="004850C3"/>
    <w:rsid w:val="004856E7"/>
    <w:rsid w:val="00486CF5"/>
    <w:rsid w:val="0048710C"/>
    <w:rsid w:val="00487545"/>
    <w:rsid w:val="00490B38"/>
    <w:rsid w:val="00490CC0"/>
    <w:rsid w:val="00494386"/>
    <w:rsid w:val="00496D6B"/>
    <w:rsid w:val="00496DF3"/>
    <w:rsid w:val="00497E96"/>
    <w:rsid w:val="004A00F8"/>
    <w:rsid w:val="004A109A"/>
    <w:rsid w:val="004A36C4"/>
    <w:rsid w:val="004A3BE2"/>
    <w:rsid w:val="004B053A"/>
    <w:rsid w:val="004B159D"/>
    <w:rsid w:val="004B1C45"/>
    <w:rsid w:val="004B4249"/>
    <w:rsid w:val="004B681B"/>
    <w:rsid w:val="004C37AB"/>
    <w:rsid w:val="004C3A5C"/>
    <w:rsid w:val="004C5418"/>
    <w:rsid w:val="004C59A9"/>
    <w:rsid w:val="004C5C4A"/>
    <w:rsid w:val="004C7D6A"/>
    <w:rsid w:val="004C7FAF"/>
    <w:rsid w:val="004D0161"/>
    <w:rsid w:val="004D1CB3"/>
    <w:rsid w:val="004D38B7"/>
    <w:rsid w:val="004D5710"/>
    <w:rsid w:val="004D7A20"/>
    <w:rsid w:val="004E126E"/>
    <w:rsid w:val="004E4875"/>
    <w:rsid w:val="004E53BD"/>
    <w:rsid w:val="004F1BC0"/>
    <w:rsid w:val="004F3D8A"/>
    <w:rsid w:val="004F5057"/>
    <w:rsid w:val="004F628E"/>
    <w:rsid w:val="004F6986"/>
    <w:rsid w:val="004F6A1A"/>
    <w:rsid w:val="005042A1"/>
    <w:rsid w:val="00504CF1"/>
    <w:rsid w:val="0050567F"/>
    <w:rsid w:val="005060C6"/>
    <w:rsid w:val="00506528"/>
    <w:rsid w:val="00506A46"/>
    <w:rsid w:val="005077B7"/>
    <w:rsid w:val="00513CC9"/>
    <w:rsid w:val="00514E21"/>
    <w:rsid w:val="00515030"/>
    <w:rsid w:val="0051547D"/>
    <w:rsid w:val="005171D8"/>
    <w:rsid w:val="005208EA"/>
    <w:rsid w:val="00523F43"/>
    <w:rsid w:val="00524E4F"/>
    <w:rsid w:val="0052511F"/>
    <w:rsid w:val="00525A7A"/>
    <w:rsid w:val="00526666"/>
    <w:rsid w:val="00526E87"/>
    <w:rsid w:val="005307A9"/>
    <w:rsid w:val="0053337B"/>
    <w:rsid w:val="00533FA3"/>
    <w:rsid w:val="0053500A"/>
    <w:rsid w:val="00535F13"/>
    <w:rsid w:val="00540C2F"/>
    <w:rsid w:val="0054343E"/>
    <w:rsid w:val="00546591"/>
    <w:rsid w:val="00550641"/>
    <w:rsid w:val="00552011"/>
    <w:rsid w:val="005528CB"/>
    <w:rsid w:val="0055427B"/>
    <w:rsid w:val="00560416"/>
    <w:rsid w:val="00560C55"/>
    <w:rsid w:val="00560D6A"/>
    <w:rsid w:val="005630CA"/>
    <w:rsid w:val="005641A6"/>
    <w:rsid w:val="00565E5F"/>
    <w:rsid w:val="0057097F"/>
    <w:rsid w:val="005734C7"/>
    <w:rsid w:val="00576B7C"/>
    <w:rsid w:val="00577706"/>
    <w:rsid w:val="00583105"/>
    <w:rsid w:val="00583FC9"/>
    <w:rsid w:val="00584AB0"/>
    <w:rsid w:val="0058595E"/>
    <w:rsid w:val="005860EF"/>
    <w:rsid w:val="005879C1"/>
    <w:rsid w:val="00587BCF"/>
    <w:rsid w:val="00590373"/>
    <w:rsid w:val="0059206E"/>
    <w:rsid w:val="00592F09"/>
    <w:rsid w:val="0059391E"/>
    <w:rsid w:val="005940C3"/>
    <w:rsid w:val="00594F82"/>
    <w:rsid w:val="00595E66"/>
    <w:rsid w:val="005960EB"/>
    <w:rsid w:val="00596487"/>
    <w:rsid w:val="00597972"/>
    <w:rsid w:val="00597B4D"/>
    <w:rsid w:val="005A064D"/>
    <w:rsid w:val="005A0EBD"/>
    <w:rsid w:val="005A1813"/>
    <w:rsid w:val="005A1A31"/>
    <w:rsid w:val="005A36CE"/>
    <w:rsid w:val="005A4446"/>
    <w:rsid w:val="005B40A4"/>
    <w:rsid w:val="005B50B8"/>
    <w:rsid w:val="005B7AEF"/>
    <w:rsid w:val="005B7FAF"/>
    <w:rsid w:val="005C24A8"/>
    <w:rsid w:val="005C25AE"/>
    <w:rsid w:val="005C3365"/>
    <w:rsid w:val="005C390E"/>
    <w:rsid w:val="005C4156"/>
    <w:rsid w:val="005C5A4A"/>
    <w:rsid w:val="005C5B28"/>
    <w:rsid w:val="005D73EC"/>
    <w:rsid w:val="005D77AF"/>
    <w:rsid w:val="005E0424"/>
    <w:rsid w:val="005E10B0"/>
    <w:rsid w:val="005E2149"/>
    <w:rsid w:val="005E46B8"/>
    <w:rsid w:val="005E5F6A"/>
    <w:rsid w:val="005E6F46"/>
    <w:rsid w:val="005F1F89"/>
    <w:rsid w:val="005F2C3F"/>
    <w:rsid w:val="005F6FAF"/>
    <w:rsid w:val="005F6FE7"/>
    <w:rsid w:val="005F75AD"/>
    <w:rsid w:val="00602688"/>
    <w:rsid w:val="00605484"/>
    <w:rsid w:val="006101D4"/>
    <w:rsid w:val="00616398"/>
    <w:rsid w:val="0061676B"/>
    <w:rsid w:val="00617A1F"/>
    <w:rsid w:val="006202C9"/>
    <w:rsid w:val="00620EE5"/>
    <w:rsid w:val="006218BD"/>
    <w:rsid w:val="00621C81"/>
    <w:rsid w:val="00623503"/>
    <w:rsid w:val="0062398F"/>
    <w:rsid w:val="00624C3C"/>
    <w:rsid w:val="00625207"/>
    <w:rsid w:val="00630A20"/>
    <w:rsid w:val="00630A87"/>
    <w:rsid w:val="0064199C"/>
    <w:rsid w:val="00642765"/>
    <w:rsid w:val="00643525"/>
    <w:rsid w:val="006448FF"/>
    <w:rsid w:val="00646B16"/>
    <w:rsid w:val="00646B40"/>
    <w:rsid w:val="006475AE"/>
    <w:rsid w:val="006543C6"/>
    <w:rsid w:val="00654FE8"/>
    <w:rsid w:val="0066070A"/>
    <w:rsid w:val="00661C11"/>
    <w:rsid w:val="0066216B"/>
    <w:rsid w:val="006630A2"/>
    <w:rsid w:val="00666423"/>
    <w:rsid w:val="00680BE9"/>
    <w:rsid w:val="00680F6D"/>
    <w:rsid w:val="00684603"/>
    <w:rsid w:val="00684ED7"/>
    <w:rsid w:val="00685850"/>
    <w:rsid w:val="0069012D"/>
    <w:rsid w:val="006901CC"/>
    <w:rsid w:val="006906FA"/>
    <w:rsid w:val="006912F2"/>
    <w:rsid w:val="0069386C"/>
    <w:rsid w:val="006979D5"/>
    <w:rsid w:val="006A624D"/>
    <w:rsid w:val="006A63AD"/>
    <w:rsid w:val="006A68C9"/>
    <w:rsid w:val="006A6A2D"/>
    <w:rsid w:val="006A7257"/>
    <w:rsid w:val="006A7D9D"/>
    <w:rsid w:val="006B1227"/>
    <w:rsid w:val="006B5AAF"/>
    <w:rsid w:val="006B60D0"/>
    <w:rsid w:val="006D08AE"/>
    <w:rsid w:val="006D31CA"/>
    <w:rsid w:val="006D356D"/>
    <w:rsid w:val="006D45E4"/>
    <w:rsid w:val="006D55D5"/>
    <w:rsid w:val="006D5D01"/>
    <w:rsid w:val="006D7553"/>
    <w:rsid w:val="006E1B85"/>
    <w:rsid w:val="006E2A80"/>
    <w:rsid w:val="006E5C2F"/>
    <w:rsid w:val="006E768D"/>
    <w:rsid w:val="006F08AC"/>
    <w:rsid w:val="006F0C9A"/>
    <w:rsid w:val="006F1EEF"/>
    <w:rsid w:val="006F418B"/>
    <w:rsid w:val="006F465F"/>
    <w:rsid w:val="00700A98"/>
    <w:rsid w:val="00701E24"/>
    <w:rsid w:val="00703111"/>
    <w:rsid w:val="0070316F"/>
    <w:rsid w:val="00703420"/>
    <w:rsid w:val="00705925"/>
    <w:rsid w:val="007060D6"/>
    <w:rsid w:val="00707D72"/>
    <w:rsid w:val="007114A3"/>
    <w:rsid w:val="00711864"/>
    <w:rsid w:val="00711A22"/>
    <w:rsid w:val="0071240F"/>
    <w:rsid w:val="007139C3"/>
    <w:rsid w:val="00714005"/>
    <w:rsid w:val="00715D8B"/>
    <w:rsid w:val="0071679C"/>
    <w:rsid w:val="007169C3"/>
    <w:rsid w:val="007175CD"/>
    <w:rsid w:val="007175D1"/>
    <w:rsid w:val="007177FB"/>
    <w:rsid w:val="00721EF0"/>
    <w:rsid w:val="00722DED"/>
    <w:rsid w:val="00722E4B"/>
    <w:rsid w:val="00724B3A"/>
    <w:rsid w:val="00725E31"/>
    <w:rsid w:val="0072695E"/>
    <w:rsid w:val="0073365E"/>
    <w:rsid w:val="00733A03"/>
    <w:rsid w:val="007400A9"/>
    <w:rsid w:val="00740BA6"/>
    <w:rsid w:val="00743754"/>
    <w:rsid w:val="00743F9B"/>
    <w:rsid w:val="00746009"/>
    <w:rsid w:val="00746320"/>
    <w:rsid w:val="0074646E"/>
    <w:rsid w:val="00756DB1"/>
    <w:rsid w:val="00757899"/>
    <w:rsid w:val="00760316"/>
    <w:rsid w:val="00761751"/>
    <w:rsid w:val="00763A57"/>
    <w:rsid w:val="00764B36"/>
    <w:rsid w:val="00766B05"/>
    <w:rsid w:val="00766CFB"/>
    <w:rsid w:val="007706DE"/>
    <w:rsid w:val="00774875"/>
    <w:rsid w:val="00774DBC"/>
    <w:rsid w:val="00775029"/>
    <w:rsid w:val="00775B9C"/>
    <w:rsid w:val="00780722"/>
    <w:rsid w:val="00782575"/>
    <w:rsid w:val="00782827"/>
    <w:rsid w:val="007843C4"/>
    <w:rsid w:val="00785CA7"/>
    <w:rsid w:val="007865BC"/>
    <w:rsid w:val="007872EA"/>
    <w:rsid w:val="00787EE2"/>
    <w:rsid w:val="00793B90"/>
    <w:rsid w:val="007946B8"/>
    <w:rsid w:val="007950AB"/>
    <w:rsid w:val="007967FA"/>
    <w:rsid w:val="00796EB5"/>
    <w:rsid w:val="007A23BC"/>
    <w:rsid w:val="007A311C"/>
    <w:rsid w:val="007A6F0E"/>
    <w:rsid w:val="007A7271"/>
    <w:rsid w:val="007A780E"/>
    <w:rsid w:val="007B2416"/>
    <w:rsid w:val="007B2462"/>
    <w:rsid w:val="007B6985"/>
    <w:rsid w:val="007B69C1"/>
    <w:rsid w:val="007B76FD"/>
    <w:rsid w:val="007B7A18"/>
    <w:rsid w:val="007C04EE"/>
    <w:rsid w:val="007C0867"/>
    <w:rsid w:val="007C2606"/>
    <w:rsid w:val="007C3C8E"/>
    <w:rsid w:val="007C546F"/>
    <w:rsid w:val="007C61A9"/>
    <w:rsid w:val="007C7C23"/>
    <w:rsid w:val="007D0732"/>
    <w:rsid w:val="007D5168"/>
    <w:rsid w:val="007D51BE"/>
    <w:rsid w:val="007D6748"/>
    <w:rsid w:val="007D70BF"/>
    <w:rsid w:val="007E1F02"/>
    <w:rsid w:val="007E437D"/>
    <w:rsid w:val="007F0273"/>
    <w:rsid w:val="007F25E3"/>
    <w:rsid w:val="007F2ECB"/>
    <w:rsid w:val="007F41DF"/>
    <w:rsid w:val="007F4307"/>
    <w:rsid w:val="007F44FA"/>
    <w:rsid w:val="007F6024"/>
    <w:rsid w:val="007F64C4"/>
    <w:rsid w:val="007F6F4E"/>
    <w:rsid w:val="007F6FD0"/>
    <w:rsid w:val="007F7630"/>
    <w:rsid w:val="008001E3"/>
    <w:rsid w:val="0080094D"/>
    <w:rsid w:val="00800EF4"/>
    <w:rsid w:val="008043D3"/>
    <w:rsid w:val="00805FBC"/>
    <w:rsid w:val="0080664E"/>
    <w:rsid w:val="0080678F"/>
    <w:rsid w:val="008068A2"/>
    <w:rsid w:val="00806E6B"/>
    <w:rsid w:val="00810925"/>
    <w:rsid w:val="00816E07"/>
    <w:rsid w:val="00817B89"/>
    <w:rsid w:val="00821D6D"/>
    <w:rsid w:val="008222C6"/>
    <w:rsid w:val="008229A5"/>
    <w:rsid w:val="0083583A"/>
    <w:rsid w:val="0083594E"/>
    <w:rsid w:val="00837145"/>
    <w:rsid w:val="00840EEE"/>
    <w:rsid w:val="008420C5"/>
    <w:rsid w:val="008429F2"/>
    <w:rsid w:val="00843713"/>
    <w:rsid w:val="0084680E"/>
    <w:rsid w:val="00847A7C"/>
    <w:rsid w:val="00851351"/>
    <w:rsid w:val="0085148D"/>
    <w:rsid w:val="008526A8"/>
    <w:rsid w:val="0085575E"/>
    <w:rsid w:val="00860C15"/>
    <w:rsid w:val="008622F9"/>
    <w:rsid w:val="0086365A"/>
    <w:rsid w:val="0086369B"/>
    <w:rsid w:val="00863E6F"/>
    <w:rsid w:val="00864412"/>
    <w:rsid w:val="008646EE"/>
    <w:rsid w:val="00866844"/>
    <w:rsid w:val="00866BA1"/>
    <w:rsid w:val="00867153"/>
    <w:rsid w:val="00870640"/>
    <w:rsid w:val="008727D7"/>
    <w:rsid w:val="0087344B"/>
    <w:rsid w:val="008746CF"/>
    <w:rsid w:val="008764BF"/>
    <w:rsid w:val="0087736B"/>
    <w:rsid w:val="00880619"/>
    <w:rsid w:val="00880B58"/>
    <w:rsid w:val="00881985"/>
    <w:rsid w:val="00881C16"/>
    <w:rsid w:val="00882052"/>
    <w:rsid w:val="00883BD8"/>
    <w:rsid w:val="008861B3"/>
    <w:rsid w:val="0088653E"/>
    <w:rsid w:val="00886559"/>
    <w:rsid w:val="0088684C"/>
    <w:rsid w:val="00886D90"/>
    <w:rsid w:val="008879A3"/>
    <w:rsid w:val="00890B48"/>
    <w:rsid w:val="00892D0F"/>
    <w:rsid w:val="0089344C"/>
    <w:rsid w:val="00894890"/>
    <w:rsid w:val="008955B7"/>
    <w:rsid w:val="008972F9"/>
    <w:rsid w:val="00897E37"/>
    <w:rsid w:val="008A1DD2"/>
    <w:rsid w:val="008A25A3"/>
    <w:rsid w:val="008A35D3"/>
    <w:rsid w:val="008A4209"/>
    <w:rsid w:val="008A52BF"/>
    <w:rsid w:val="008A60D5"/>
    <w:rsid w:val="008A700C"/>
    <w:rsid w:val="008B2EB6"/>
    <w:rsid w:val="008B3D2C"/>
    <w:rsid w:val="008B3D8A"/>
    <w:rsid w:val="008B438C"/>
    <w:rsid w:val="008B598E"/>
    <w:rsid w:val="008C02AD"/>
    <w:rsid w:val="008C16EB"/>
    <w:rsid w:val="008C1D90"/>
    <w:rsid w:val="008C311F"/>
    <w:rsid w:val="008C3232"/>
    <w:rsid w:val="008C42E2"/>
    <w:rsid w:val="008C5EDB"/>
    <w:rsid w:val="008C62F7"/>
    <w:rsid w:val="008C6E34"/>
    <w:rsid w:val="008D0998"/>
    <w:rsid w:val="008D0AD2"/>
    <w:rsid w:val="008D1AB9"/>
    <w:rsid w:val="008D2B51"/>
    <w:rsid w:val="008D3073"/>
    <w:rsid w:val="008D3147"/>
    <w:rsid w:val="008E0B53"/>
    <w:rsid w:val="008E1378"/>
    <w:rsid w:val="008E1994"/>
    <w:rsid w:val="008E5292"/>
    <w:rsid w:val="008F09D8"/>
    <w:rsid w:val="008F143A"/>
    <w:rsid w:val="008F303A"/>
    <w:rsid w:val="008F4C8A"/>
    <w:rsid w:val="009014CE"/>
    <w:rsid w:val="00901DF9"/>
    <w:rsid w:val="00902A88"/>
    <w:rsid w:val="009052A8"/>
    <w:rsid w:val="00910D9D"/>
    <w:rsid w:val="009128FF"/>
    <w:rsid w:val="0092283C"/>
    <w:rsid w:val="0092474C"/>
    <w:rsid w:val="00925BDF"/>
    <w:rsid w:val="0092686D"/>
    <w:rsid w:val="0092741F"/>
    <w:rsid w:val="00930D66"/>
    <w:rsid w:val="00932EFA"/>
    <w:rsid w:val="00937DD8"/>
    <w:rsid w:val="009406B6"/>
    <w:rsid w:val="0094677B"/>
    <w:rsid w:val="00946813"/>
    <w:rsid w:val="009474AD"/>
    <w:rsid w:val="0095135F"/>
    <w:rsid w:val="0095401D"/>
    <w:rsid w:val="009554E4"/>
    <w:rsid w:val="00955BEE"/>
    <w:rsid w:val="00956872"/>
    <w:rsid w:val="00957048"/>
    <w:rsid w:val="00957AE7"/>
    <w:rsid w:val="0096075B"/>
    <w:rsid w:val="009609DE"/>
    <w:rsid w:val="00964609"/>
    <w:rsid w:val="0096484D"/>
    <w:rsid w:val="0096649C"/>
    <w:rsid w:val="0097151C"/>
    <w:rsid w:val="00972845"/>
    <w:rsid w:val="009750B7"/>
    <w:rsid w:val="00980487"/>
    <w:rsid w:val="00981E02"/>
    <w:rsid w:val="0098451B"/>
    <w:rsid w:val="00986034"/>
    <w:rsid w:val="00986209"/>
    <w:rsid w:val="0098686B"/>
    <w:rsid w:val="0099329E"/>
    <w:rsid w:val="009955DD"/>
    <w:rsid w:val="00995CBA"/>
    <w:rsid w:val="00995FCE"/>
    <w:rsid w:val="0099670F"/>
    <w:rsid w:val="009A381E"/>
    <w:rsid w:val="009A40EB"/>
    <w:rsid w:val="009A4B73"/>
    <w:rsid w:val="009A58AF"/>
    <w:rsid w:val="009B7A64"/>
    <w:rsid w:val="009C101E"/>
    <w:rsid w:val="009C2048"/>
    <w:rsid w:val="009C3A34"/>
    <w:rsid w:val="009C75C5"/>
    <w:rsid w:val="009C7E5A"/>
    <w:rsid w:val="009D0043"/>
    <w:rsid w:val="009D03B4"/>
    <w:rsid w:val="009D2584"/>
    <w:rsid w:val="009D26A7"/>
    <w:rsid w:val="009D2BC2"/>
    <w:rsid w:val="009D713D"/>
    <w:rsid w:val="009D76FA"/>
    <w:rsid w:val="009D7E16"/>
    <w:rsid w:val="009E3240"/>
    <w:rsid w:val="009E7D65"/>
    <w:rsid w:val="009F0C4B"/>
    <w:rsid w:val="009F176D"/>
    <w:rsid w:val="009F1A8E"/>
    <w:rsid w:val="009F3468"/>
    <w:rsid w:val="009F489C"/>
    <w:rsid w:val="009F4BF2"/>
    <w:rsid w:val="009F544D"/>
    <w:rsid w:val="009F7A18"/>
    <w:rsid w:val="00A010B5"/>
    <w:rsid w:val="00A06B79"/>
    <w:rsid w:val="00A10B44"/>
    <w:rsid w:val="00A112FF"/>
    <w:rsid w:val="00A16CC1"/>
    <w:rsid w:val="00A172EE"/>
    <w:rsid w:val="00A176AB"/>
    <w:rsid w:val="00A17A7C"/>
    <w:rsid w:val="00A21FF8"/>
    <w:rsid w:val="00A22931"/>
    <w:rsid w:val="00A22C6F"/>
    <w:rsid w:val="00A24CAF"/>
    <w:rsid w:val="00A31284"/>
    <w:rsid w:val="00A320B3"/>
    <w:rsid w:val="00A3215B"/>
    <w:rsid w:val="00A325F4"/>
    <w:rsid w:val="00A3306A"/>
    <w:rsid w:val="00A34224"/>
    <w:rsid w:val="00A3696F"/>
    <w:rsid w:val="00A400EA"/>
    <w:rsid w:val="00A4058D"/>
    <w:rsid w:val="00A43D13"/>
    <w:rsid w:val="00A4427B"/>
    <w:rsid w:val="00A44FAB"/>
    <w:rsid w:val="00A50C42"/>
    <w:rsid w:val="00A53669"/>
    <w:rsid w:val="00A54AEB"/>
    <w:rsid w:val="00A566EA"/>
    <w:rsid w:val="00A60987"/>
    <w:rsid w:val="00A63AD6"/>
    <w:rsid w:val="00A65975"/>
    <w:rsid w:val="00A66359"/>
    <w:rsid w:val="00A70AD5"/>
    <w:rsid w:val="00A70F2A"/>
    <w:rsid w:val="00A71328"/>
    <w:rsid w:val="00A739BD"/>
    <w:rsid w:val="00A75584"/>
    <w:rsid w:val="00A76209"/>
    <w:rsid w:val="00A774EE"/>
    <w:rsid w:val="00A801A2"/>
    <w:rsid w:val="00A8036D"/>
    <w:rsid w:val="00A81579"/>
    <w:rsid w:val="00A818E8"/>
    <w:rsid w:val="00A818EA"/>
    <w:rsid w:val="00A82BE8"/>
    <w:rsid w:val="00A84815"/>
    <w:rsid w:val="00A84948"/>
    <w:rsid w:val="00A8560B"/>
    <w:rsid w:val="00A8636B"/>
    <w:rsid w:val="00A911C8"/>
    <w:rsid w:val="00A916C3"/>
    <w:rsid w:val="00A91F6E"/>
    <w:rsid w:val="00A92786"/>
    <w:rsid w:val="00A928B1"/>
    <w:rsid w:val="00A935F3"/>
    <w:rsid w:val="00A939AE"/>
    <w:rsid w:val="00A954ED"/>
    <w:rsid w:val="00A95938"/>
    <w:rsid w:val="00A965D6"/>
    <w:rsid w:val="00A96BF7"/>
    <w:rsid w:val="00AA045B"/>
    <w:rsid w:val="00AA63D2"/>
    <w:rsid w:val="00AB0299"/>
    <w:rsid w:val="00AB0B55"/>
    <w:rsid w:val="00AB1386"/>
    <w:rsid w:val="00AB16D9"/>
    <w:rsid w:val="00AB1980"/>
    <w:rsid w:val="00AB1BFC"/>
    <w:rsid w:val="00AB36FA"/>
    <w:rsid w:val="00AB6947"/>
    <w:rsid w:val="00AB7A76"/>
    <w:rsid w:val="00AC0837"/>
    <w:rsid w:val="00AC0942"/>
    <w:rsid w:val="00AC0C72"/>
    <w:rsid w:val="00AC1CA7"/>
    <w:rsid w:val="00AC322F"/>
    <w:rsid w:val="00AC4359"/>
    <w:rsid w:val="00AC4DA8"/>
    <w:rsid w:val="00AD0099"/>
    <w:rsid w:val="00AD00BF"/>
    <w:rsid w:val="00AD06B4"/>
    <w:rsid w:val="00AD257E"/>
    <w:rsid w:val="00AD4A97"/>
    <w:rsid w:val="00AD6A0B"/>
    <w:rsid w:val="00AE241E"/>
    <w:rsid w:val="00AE28A4"/>
    <w:rsid w:val="00AE5BA5"/>
    <w:rsid w:val="00AE5CCC"/>
    <w:rsid w:val="00AE6158"/>
    <w:rsid w:val="00AE7685"/>
    <w:rsid w:val="00AF07E5"/>
    <w:rsid w:val="00AF2353"/>
    <w:rsid w:val="00AF34E2"/>
    <w:rsid w:val="00AF4886"/>
    <w:rsid w:val="00AF5766"/>
    <w:rsid w:val="00AF6BEF"/>
    <w:rsid w:val="00AF7EB9"/>
    <w:rsid w:val="00B02995"/>
    <w:rsid w:val="00B0346A"/>
    <w:rsid w:val="00B034A4"/>
    <w:rsid w:val="00B10CA7"/>
    <w:rsid w:val="00B11B62"/>
    <w:rsid w:val="00B1209A"/>
    <w:rsid w:val="00B12325"/>
    <w:rsid w:val="00B134A9"/>
    <w:rsid w:val="00B158D4"/>
    <w:rsid w:val="00B207D5"/>
    <w:rsid w:val="00B22809"/>
    <w:rsid w:val="00B23DE0"/>
    <w:rsid w:val="00B248B8"/>
    <w:rsid w:val="00B2491B"/>
    <w:rsid w:val="00B253ED"/>
    <w:rsid w:val="00B26327"/>
    <w:rsid w:val="00B26EAE"/>
    <w:rsid w:val="00B330C0"/>
    <w:rsid w:val="00B344B5"/>
    <w:rsid w:val="00B36650"/>
    <w:rsid w:val="00B37518"/>
    <w:rsid w:val="00B3796F"/>
    <w:rsid w:val="00B37C5A"/>
    <w:rsid w:val="00B42789"/>
    <w:rsid w:val="00B44FD9"/>
    <w:rsid w:val="00B479E8"/>
    <w:rsid w:val="00B53103"/>
    <w:rsid w:val="00B54F55"/>
    <w:rsid w:val="00B56F0F"/>
    <w:rsid w:val="00B57BED"/>
    <w:rsid w:val="00B607BD"/>
    <w:rsid w:val="00B6158A"/>
    <w:rsid w:val="00B62546"/>
    <w:rsid w:val="00B63323"/>
    <w:rsid w:val="00B721D3"/>
    <w:rsid w:val="00B73818"/>
    <w:rsid w:val="00B74E41"/>
    <w:rsid w:val="00B7560A"/>
    <w:rsid w:val="00B844FD"/>
    <w:rsid w:val="00B849F0"/>
    <w:rsid w:val="00B85753"/>
    <w:rsid w:val="00B91689"/>
    <w:rsid w:val="00B92244"/>
    <w:rsid w:val="00B92F06"/>
    <w:rsid w:val="00B95E96"/>
    <w:rsid w:val="00B976CF"/>
    <w:rsid w:val="00BA2BF7"/>
    <w:rsid w:val="00BA49F3"/>
    <w:rsid w:val="00BA57FD"/>
    <w:rsid w:val="00BA5DAC"/>
    <w:rsid w:val="00BB5B45"/>
    <w:rsid w:val="00BB6A4F"/>
    <w:rsid w:val="00BB6A7A"/>
    <w:rsid w:val="00BB6E6D"/>
    <w:rsid w:val="00BB754B"/>
    <w:rsid w:val="00BC168A"/>
    <w:rsid w:val="00BC3870"/>
    <w:rsid w:val="00BC5160"/>
    <w:rsid w:val="00BC5A37"/>
    <w:rsid w:val="00BC7245"/>
    <w:rsid w:val="00BD2CA7"/>
    <w:rsid w:val="00BD2F00"/>
    <w:rsid w:val="00BD3557"/>
    <w:rsid w:val="00BD5A4F"/>
    <w:rsid w:val="00BD6E49"/>
    <w:rsid w:val="00BD7D6C"/>
    <w:rsid w:val="00BE2F53"/>
    <w:rsid w:val="00BE4242"/>
    <w:rsid w:val="00BE44F8"/>
    <w:rsid w:val="00BE6E66"/>
    <w:rsid w:val="00BF1DBA"/>
    <w:rsid w:val="00BF2D26"/>
    <w:rsid w:val="00BF359D"/>
    <w:rsid w:val="00BF4A97"/>
    <w:rsid w:val="00BF4AC2"/>
    <w:rsid w:val="00BF681F"/>
    <w:rsid w:val="00C01CB9"/>
    <w:rsid w:val="00C041FB"/>
    <w:rsid w:val="00C04A24"/>
    <w:rsid w:val="00C061CA"/>
    <w:rsid w:val="00C06E3C"/>
    <w:rsid w:val="00C113A2"/>
    <w:rsid w:val="00C154D9"/>
    <w:rsid w:val="00C15EB8"/>
    <w:rsid w:val="00C168CF"/>
    <w:rsid w:val="00C17079"/>
    <w:rsid w:val="00C20491"/>
    <w:rsid w:val="00C24745"/>
    <w:rsid w:val="00C3062B"/>
    <w:rsid w:val="00C308F0"/>
    <w:rsid w:val="00C320EE"/>
    <w:rsid w:val="00C3420B"/>
    <w:rsid w:val="00C35DBC"/>
    <w:rsid w:val="00C3602B"/>
    <w:rsid w:val="00C362EB"/>
    <w:rsid w:val="00C37694"/>
    <w:rsid w:val="00C42964"/>
    <w:rsid w:val="00C446DB"/>
    <w:rsid w:val="00C509F1"/>
    <w:rsid w:val="00C52199"/>
    <w:rsid w:val="00C526CD"/>
    <w:rsid w:val="00C55C74"/>
    <w:rsid w:val="00C57B84"/>
    <w:rsid w:val="00C60236"/>
    <w:rsid w:val="00C62B90"/>
    <w:rsid w:val="00C63DB7"/>
    <w:rsid w:val="00C64815"/>
    <w:rsid w:val="00C677A1"/>
    <w:rsid w:val="00C71AD6"/>
    <w:rsid w:val="00C74D2D"/>
    <w:rsid w:val="00C76541"/>
    <w:rsid w:val="00C766F8"/>
    <w:rsid w:val="00C82972"/>
    <w:rsid w:val="00C83C2A"/>
    <w:rsid w:val="00C84DD3"/>
    <w:rsid w:val="00C85D11"/>
    <w:rsid w:val="00C86C26"/>
    <w:rsid w:val="00C9158A"/>
    <w:rsid w:val="00C915C2"/>
    <w:rsid w:val="00C94175"/>
    <w:rsid w:val="00C9606D"/>
    <w:rsid w:val="00C97771"/>
    <w:rsid w:val="00CA09FA"/>
    <w:rsid w:val="00CA1144"/>
    <w:rsid w:val="00CA253D"/>
    <w:rsid w:val="00CA2B0D"/>
    <w:rsid w:val="00CA2BB1"/>
    <w:rsid w:val="00CA4F74"/>
    <w:rsid w:val="00CA7508"/>
    <w:rsid w:val="00CA793C"/>
    <w:rsid w:val="00CB1C3D"/>
    <w:rsid w:val="00CB5B42"/>
    <w:rsid w:val="00CC0319"/>
    <w:rsid w:val="00CC1BAD"/>
    <w:rsid w:val="00CC3569"/>
    <w:rsid w:val="00CC567D"/>
    <w:rsid w:val="00CD1D0B"/>
    <w:rsid w:val="00CD3FE7"/>
    <w:rsid w:val="00CD6828"/>
    <w:rsid w:val="00CF1361"/>
    <w:rsid w:val="00CF257D"/>
    <w:rsid w:val="00CF378A"/>
    <w:rsid w:val="00CF38A1"/>
    <w:rsid w:val="00CF3DEC"/>
    <w:rsid w:val="00CF4959"/>
    <w:rsid w:val="00CF6645"/>
    <w:rsid w:val="00D004A6"/>
    <w:rsid w:val="00D01D7D"/>
    <w:rsid w:val="00D01E1E"/>
    <w:rsid w:val="00D0241B"/>
    <w:rsid w:val="00D02AAD"/>
    <w:rsid w:val="00D038C5"/>
    <w:rsid w:val="00D0491A"/>
    <w:rsid w:val="00D04F2F"/>
    <w:rsid w:val="00D06165"/>
    <w:rsid w:val="00D0699D"/>
    <w:rsid w:val="00D10AEF"/>
    <w:rsid w:val="00D11CCB"/>
    <w:rsid w:val="00D11D51"/>
    <w:rsid w:val="00D13A53"/>
    <w:rsid w:val="00D1464D"/>
    <w:rsid w:val="00D14FE3"/>
    <w:rsid w:val="00D15DAA"/>
    <w:rsid w:val="00D2060E"/>
    <w:rsid w:val="00D20B2C"/>
    <w:rsid w:val="00D23F9E"/>
    <w:rsid w:val="00D26BA7"/>
    <w:rsid w:val="00D2755F"/>
    <w:rsid w:val="00D27BE5"/>
    <w:rsid w:val="00D309B9"/>
    <w:rsid w:val="00D30C8C"/>
    <w:rsid w:val="00D33721"/>
    <w:rsid w:val="00D35A71"/>
    <w:rsid w:val="00D37447"/>
    <w:rsid w:val="00D418CA"/>
    <w:rsid w:val="00D41D67"/>
    <w:rsid w:val="00D42981"/>
    <w:rsid w:val="00D46A5B"/>
    <w:rsid w:val="00D47AA3"/>
    <w:rsid w:val="00D55FC8"/>
    <w:rsid w:val="00D576CE"/>
    <w:rsid w:val="00D57CCB"/>
    <w:rsid w:val="00D60AF4"/>
    <w:rsid w:val="00D6359D"/>
    <w:rsid w:val="00D63DD2"/>
    <w:rsid w:val="00D65D01"/>
    <w:rsid w:val="00D66537"/>
    <w:rsid w:val="00D66FE3"/>
    <w:rsid w:val="00D72B5B"/>
    <w:rsid w:val="00D73FE7"/>
    <w:rsid w:val="00D7406C"/>
    <w:rsid w:val="00D74335"/>
    <w:rsid w:val="00D82AEA"/>
    <w:rsid w:val="00D86340"/>
    <w:rsid w:val="00D91E15"/>
    <w:rsid w:val="00D957CC"/>
    <w:rsid w:val="00D96DFA"/>
    <w:rsid w:val="00DA0236"/>
    <w:rsid w:val="00DA193C"/>
    <w:rsid w:val="00DA2DAF"/>
    <w:rsid w:val="00DA6C1C"/>
    <w:rsid w:val="00DA7B31"/>
    <w:rsid w:val="00DB1AB2"/>
    <w:rsid w:val="00DB587F"/>
    <w:rsid w:val="00DB5F5D"/>
    <w:rsid w:val="00DC2837"/>
    <w:rsid w:val="00DC31B7"/>
    <w:rsid w:val="00DC628B"/>
    <w:rsid w:val="00DC76D9"/>
    <w:rsid w:val="00DC7E3F"/>
    <w:rsid w:val="00DD0C8A"/>
    <w:rsid w:val="00DD19E4"/>
    <w:rsid w:val="00DD21F0"/>
    <w:rsid w:val="00DD773D"/>
    <w:rsid w:val="00DE0BC5"/>
    <w:rsid w:val="00DE1E96"/>
    <w:rsid w:val="00DE3DA8"/>
    <w:rsid w:val="00DE4967"/>
    <w:rsid w:val="00DF4B3B"/>
    <w:rsid w:val="00DF553D"/>
    <w:rsid w:val="00DF7867"/>
    <w:rsid w:val="00E00A9B"/>
    <w:rsid w:val="00E016D5"/>
    <w:rsid w:val="00E02635"/>
    <w:rsid w:val="00E03F60"/>
    <w:rsid w:val="00E05443"/>
    <w:rsid w:val="00E05C27"/>
    <w:rsid w:val="00E06B58"/>
    <w:rsid w:val="00E110E6"/>
    <w:rsid w:val="00E11578"/>
    <w:rsid w:val="00E11C87"/>
    <w:rsid w:val="00E14D81"/>
    <w:rsid w:val="00E16BC3"/>
    <w:rsid w:val="00E17B68"/>
    <w:rsid w:val="00E20D9D"/>
    <w:rsid w:val="00E20EA6"/>
    <w:rsid w:val="00E232CA"/>
    <w:rsid w:val="00E24969"/>
    <w:rsid w:val="00E2585F"/>
    <w:rsid w:val="00E316FA"/>
    <w:rsid w:val="00E324C9"/>
    <w:rsid w:val="00E32AB0"/>
    <w:rsid w:val="00E33481"/>
    <w:rsid w:val="00E34ED1"/>
    <w:rsid w:val="00E35E06"/>
    <w:rsid w:val="00E37387"/>
    <w:rsid w:val="00E37D21"/>
    <w:rsid w:val="00E40009"/>
    <w:rsid w:val="00E419DB"/>
    <w:rsid w:val="00E4344F"/>
    <w:rsid w:val="00E43877"/>
    <w:rsid w:val="00E447C7"/>
    <w:rsid w:val="00E44DDD"/>
    <w:rsid w:val="00E45E8D"/>
    <w:rsid w:val="00E50756"/>
    <w:rsid w:val="00E567D1"/>
    <w:rsid w:val="00E56982"/>
    <w:rsid w:val="00E57E64"/>
    <w:rsid w:val="00E632E4"/>
    <w:rsid w:val="00E65B5B"/>
    <w:rsid w:val="00E669DA"/>
    <w:rsid w:val="00E66C7A"/>
    <w:rsid w:val="00E70D1C"/>
    <w:rsid w:val="00E71892"/>
    <w:rsid w:val="00E71C61"/>
    <w:rsid w:val="00E724FD"/>
    <w:rsid w:val="00E73176"/>
    <w:rsid w:val="00E77CEB"/>
    <w:rsid w:val="00E805E0"/>
    <w:rsid w:val="00E80A90"/>
    <w:rsid w:val="00E80C4E"/>
    <w:rsid w:val="00E81802"/>
    <w:rsid w:val="00E81EB2"/>
    <w:rsid w:val="00E827EC"/>
    <w:rsid w:val="00E87648"/>
    <w:rsid w:val="00E87E33"/>
    <w:rsid w:val="00E928EB"/>
    <w:rsid w:val="00E94370"/>
    <w:rsid w:val="00E96118"/>
    <w:rsid w:val="00E97EB7"/>
    <w:rsid w:val="00EA06F7"/>
    <w:rsid w:val="00EA2275"/>
    <w:rsid w:val="00EA2F3F"/>
    <w:rsid w:val="00EA5A4A"/>
    <w:rsid w:val="00EA5D6F"/>
    <w:rsid w:val="00EA5EBD"/>
    <w:rsid w:val="00EA653C"/>
    <w:rsid w:val="00EA7BC2"/>
    <w:rsid w:val="00EB05EC"/>
    <w:rsid w:val="00EB2576"/>
    <w:rsid w:val="00EB2677"/>
    <w:rsid w:val="00EC1C44"/>
    <w:rsid w:val="00EC1FEB"/>
    <w:rsid w:val="00EC30F7"/>
    <w:rsid w:val="00EC36C5"/>
    <w:rsid w:val="00EC37D5"/>
    <w:rsid w:val="00EC4C2C"/>
    <w:rsid w:val="00EC4C58"/>
    <w:rsid w:val="00EC5CCC"/>
    <w:rsid w:val="00EC675B"/>
    <w:rsid w:val="00ED27A6"/>
    <w:rsid w:val="00ED2F26"/>
    <w:rsid w:val="00ED7FF0"/>
    <w:rsid w:val="00EE026E"/>
    <w:rsid w:val="00EE0506"/>
    <w:rsid w:val="00EE6F93"/>
    <w:rsid w:val="00EF5769"/>
    <w:rsid w:val="00EF5BBA"/>
    <w:rsid w:val="00EF5DFC"/>
    <w:rsid w:val="00EF64A2"/>
    <w:rsid w:val="00EF64D5"/>
    <w:rsid w:val="00F0313F"/>
    <w:rsid w:val="00F0348F"/>
    <w:rsid w:val="00F03935"/>
    <w:rsid w:val="00F04E22"/>
    <w:rsid w:val="00F064F4"/>
    <w:rsid w:val="00F1006C"/>
    <w:rsid w:val="00F108BA"/>
    <w:rsid w:val="00F1429F"/>
    <w:rsid w:val="00F1652F"/>
    <w:rsid w:val="00F16688"/>
    <w:rsid w:val="00F16CF3"/>
    <w:rsid w:val="00F17CAF"/>
    <w:rsid w:val="00F2116D"/>
    <w:rsid w:val="00F23DAC"/>
    <w:rsid w:val="00F25B8F"/>
    <w:rsid w:val="00F2610E"/>
    <w:rsid w:val="00F31601"/>
    <w:rsid w:val="00F317FB"/>
    <w:rsid w:val="00F31F6D"/>
    <w:rsid w:val="00F33A80"/>
    <w:rsid w:val="00F34BE2"/>
    <w:rsid w:val="00F3622E"/>
    <w:rsid w:val="00F3779B"/>
    <w:rsid w:val="00F4666D"/>
    <w:rsid w:val="00F46B21"/>
    <w:rsid w:val="00F477B4"/>
    <w:rsid w:val="00F50700"/>
    <w:rsid w:val="00F50E5D"/>
    <w:rsid w:val="00F53BC0"/>
    <w:rsid w:val="00F5780A"/>
    <w:rsid w:val="00F604DE"/>
    <w:rsid w:val="00F60DDF"/>
    <w:rsid w:val="00F618A7"/>
    <w:rsid w:val="00F61FC0"/>
    <w:rsid w:val="00F62876"/>
    <w:rsid w:val="00F62C43"/>
    <w:rsid w:val="00F62C52"/>
    <w:rsid w:val="00F634D3"/>
    <w:rsid w:val="00F66920"/>
    <w:rsid w:val="00F67493"/>
    <w:rsid w:val="00F67962"/>
    <w:rsid w:val="00F742A9"/>
    <w:rsid w:val="00F74F0C"/>
    <w:rsid w:val="00F7593F"/>
    <w:rsid w:val="00F76099"/>
    <w:rsid w:val="00F801EB"/>
    <w:rsid w:val="00F82FD0"/>
    <w:rsid w:val="00F8338C"/>
    <w:rsid w:val="00F83C0F"/>
    <w:rsid w:val="00F83C47"/>
    <w:rsid w:val="00F83C84"/>
    <w:rsid w:val="00F8591A"/>
    <w:rsid w:val="00F90405"/>
    <w:rsid w:val="00F93959"/>
    <w:rsid w:val="00F94374"/>
    <w:rsid w:val="00F95280"/>
    <w:rsid w:val="00F953EC"/>
    <w:rsid w:val="00F963EF"/>
    <w:rsid w:val="00F96859"/>
    <w:rsid w:val="00FA091D"/>
    <w:rsid w:val="00FA18A7"/>
    <w:rsid w:val="00FA1DAC"/>
    <w:rsid w:val="00FA3971"/>
    <w:rsid w:val="00FA59A4"/>
    <w:rsid w:val="00FA5F66"/>
    <w:rsid w:val="00FA6E7F"/>
    <w:rsid w:val="00FA7E6F"/>
    <w:rsid w:val="00FB04E4"/>
    <w:rsid w:val="00FB13A8"/>
    <w:rsid w:val="00FB30EE"/>
    <w:rsid w:val="00FB4971"/>
    <w:rsid w:val="00FB6497"/>
    <w:rsid w:val="00FB6C2E"/>
    <w:rsid w:val="00FC026F"/>
    <w:rsid w:val="00FC18C1"/>
    <w:rsid w:val="00FC29E4"/>
    <w:rsid w:val="00FC2D8D"/>
    <w:rsid w:val="00FC33D7"/>
    <w:rsid w:val="00FC3EE8"/>
    <w:rsid w:val="00FC3EEF"/>
    <w:rsid w:val="00FC64F0"/>
    <w:rsid w:val="00FC6EF8"/>
    <w:rsid w:val="00FC7BDC"/>
    <w:rsid w:val="00FD0EC9"/>
    <w:rsid w:val="00FD192C"/>
    <w:rsid w:val="00FD1EA8"/>
    <w:rsid w:val="00FD3CC0"/>
    <w:rsid w:val="00FD47CA"/>
    <w:rsid w:val="00FD566E"/>
    <w:rsid w:val="00FE0FC6"/>
    <w:rsid w:val="00FE19DC"/>
    <w:rsid w:val="00FE1F62"/>
    <w:rsid w:val="00FE2A78"/>
    <w:rsid w:val="00FE5CEC"/>
    <w:rsid w:val="00FF0298"/>
    <w:rsid w:val="00FF06F8"/>
    <w:rsid w:val="00FF0953"/>
    <w:rsid w:val="00FF11F8"/>
    <w:rsid w:val="00FF1DA6"/>
    <w:rsid w:val="00FF3E30"/>
    <w:rsid w:val="00FF3FA7"/>
    <w:rsid w:val="00FF42B2"/>
    <w:rsid w:val="00FF4403"/>
    <w:rsid w:val="00FF5AA9"/>
    <w:rsid w:val="00FF664B"/>
    <w:rsid w:val="00FF6BF3"/>
    <w:rsid w:val="00FF6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81D60C6"/>
  <w15:chartTrackingRefBased/>
  <w15:docId w15:val="{A61A3DEE-1429-4C6F-9839-C598D8862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annotation text" w:uiPriority="99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0B2182"/>
  </w:style>
  <w:style w:type="paragraph" w:styleId="11">
    <w:name w:val="heading 1"/>
    <w:basedOn w:val="a2"/>
    <w:next w:val="a2"/>
    <w:link w:val="12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2"/>
    <w:next w:val="a2"/>
    <w:autoRedefine/>
    <w:qFormat/>
    <w:pPr>
      <w:keepNext/>
      <w:widowControl w:val="0"/>
      <w:numPr>
        <w:ilvl w:val="1"/>
        <w:numId w:val="2"/>
      </w:numPr>
      <w:spacing w:before="240" w:after="120"/>
      <w:jc w:val="both"/>
      <w:outlineLvl w:val="1"/>
    </w:pPr>
    <w:rPr>
      <w:b/>
      <w:caps/>
      <w:kern w:val="32"/>
    </w:rPr>
  </w:style>
  <w:style w:type="paragraph" w:styleId="30">
    <w:name w:val="heading 3"/>
    <w:basedOn w:val="a2"/>
    <w:next w:val="a2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0">
    <w:name w:val="heading 4"/>
    <w:basedOn w:val="a2"/>
    <w:next w:val="a2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table" w:styleId="a6">
    <w:name w:val="Table Grid"/>
    <w:basedOn w:val="a4"/>
    <w:rsid w:val="008C42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2"/>
    <w:link w:val="a8"/>
    <w:uiPriority w:val="99"/>
    <w:pPr>
      <w:tabs>
        <w:tab w:val="center" w:pos="4677"/>
        <w:tab w:val="right" w:pos="9355"/>
      </w:tabs>
    </w:pPr>
  </w:style>
  <w:style w:type="paragraph" w:styleId="a9">
    <w:name w:val="footer"/>
    <w:basedOn w:val="a2"/>
    <w:link w:val="aa"/>
    <w:uiPriority w:val="99"/>
    <w:pPr>
      <w:tabs>
        <w:tab w:val="center" w:pos="4677"/>
        <w:tab w:val="right" w:pos="9355"/>
      </w:tabs>
    </w:pPr>
  </w:style>
  <w:style w:type="character" w:styleId="ab">
    <w:name w:val="page number"/>
    <w:basedOn w:val="a3"/>
  </w:style>
  <w:style w:type="paragraph" w:styleId="ac">
    <w:name w:val="footnote text"/>
    <w:basedOn w:val="a2"/>
    <w:link w:val="ad"/>
  </w:style>
  <w:style w:type="character" w:styleId="ae">
    <w:name w:val="footnote reference"/>
    <w:basedOn w:val="a3"/>
    <w:rPr>
      <w:vertAlign w:val="superscript"/>
    </w:rPr>
  </w:style>
  <w:style w:type="paragraph" w:styleId="a">
    <w:name w:val="Body Text"/>
    <w:aliases w:val="отступ 3пт"/>
    <w:basedOn w:val="a2"/>
    <w:link w:val="af"/>
    <w:pPr>
      <w:numPr>
        <w:numId w:val="1"/>
      </w:numPr>
      <w:spacing w:after="120"/>
      <w:jc w:val="both"/>
    </w:pPr>
    <w:rPr>
      <w:lang w:val="en-US"/>
    </w:rPr>
  </w:style>
  <w:style w:type="paragraph" w:styleId="af0">
    <w:name w:val="Body Text Indent"/>
    <w:basedOn w:val="a2"/>
    <w:pPr>
      <w:spacing w:after="120"/>
      <w:ind w:left="283"/>
    </w:pPr>
  </w:style>
  <w:style w:type="paragraph" w:styleId="af1">
    <w:name w:val="Title"/>
    <w:basedOn w:val="a2"/>
    <w:qFormat/>
    <w:pPr>
      <w:jc w:val="center"/>
    </w:pPr>
    <w:rPr>
      <w:b/>
      <w:smallCaps/>
      <w:sz w:val="28"/>
      <w:szCs w:val="28"/>
    </w:rPr>
  </w:style>
  <w:style w:type="paragraph" w:styleId="22">
    <w:name w:val="Body Text 2"/>
    <w:basedOn w:val="a2"/>
    <w:pPr>
      <w:spacing w:after="120" w:line="480" w:lineRule="auto"/>
    </w:pPr>
  </w:style>
  <w:style w:type="paragraph" w:customStyle="1" w:styleId="ConsNormal">
    <w:name w:val="ConsNormal"/>
    <w:pPr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ConsNonformat">
    <w:name w:val="ConsNonformat"/>
    <w:pPr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styleId="23">
    <w:name w:val="Body Text Indent 2"/>
    <w:basedOn w:val="a2"/>
    <w:pPr>
      <w:spacing w:after="120" w:line="480" w:lineRule="auto"/>
      <w:ind w:left="283"/>
    </w:pPr>
  </w:style>
  <w:style w:type="paragraph" w:styleId="af2">
    <w:name w:val="Normal (Web)"/>
    <w:basedOn w:val="a2"/>
    <w:uiPriority w:val="99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31">
    <w:name w:val="toc 3"/>
    <w:basedOn w:val="a2"/>
    <w:next w:val="a2"/>
    <w:autoRedefine/>
    <w:semiHidden/>
    <w:pPr>
      <w:ind w:left="480"/>
    </w:pPr>
  </w:style>
  <w:style w:type="character" w:styleId="af3">
    <w:name w:val="Hyperlink"/>
    <w:basedOn w:val="a3"/>
    <w:uiPriority w:val="99"/>
    <w:rPr>
      <w:color w:val="0000FF"/>
      <w:u w:val="single"/>
    </w:rPr>
  </w:style>
  <w:style w:type="paragraph" w:styleId="13">
    <w:name w:val="toc 1"/>
    <w:basedOn w:val="a2"/>
    <w:next w:val="a2"/>
    <w:autoRedefine/>
    <w:uiPriority w:val="39"/>
    <w:rsid w:val="007C7C23"/>
    <w:pPr>
      <w:tabs>
        <w:tab w:val="left" w:pos="480"/>
        <w:tab w:val="right" w:leader="dot" w:pos="9720"/>
      </w:tabs>
    </w:pPr>
  </w:style>
  <w:style w:type="paragraph" w:styleId="af4">
    <w:name w:val="Balloon Text"/>
    <w:basedOn w:val="a2"/>
    <w:semiHidden/>
    <w:rPr>
      <w:rFonts w:ascii="Tahoma" w:hAnsi="Tahoma" w:cs="Tahoma"/>
      <w:sz w:val="16"/>
      <w:szCs w:val="16"/>
    </w:rPr>
  </w:style>
  <w:style w:type="paragraph" w:styleId="32">
    <w:name w:val="Body Text Indent 3"/>
    <w:basedOn w:val="a2"/>
    <w:rsid w:val="001649D6"/>
    <w:pPr>
      <w:spacing w:after="120"/>
      <w:ind w:left="283"/>
    </w:pPr>
    <w:rPr>
      <w:sz w:val="16"/>
      <w:szCs w:val="16"/>
    </w:rPr>
  </w:style>
  <w:style w:type="paragraph" w:customStyle="1" w:styleId="14">
    <w:name w:val="Обычный1"/>
    <w:uiPriority w:val="99"/>
    <w:rsid w:val="000925F9"/>
    <w:pPr>
      <w:spacing w:before="100" w:after="100"/>
    </w:pPr>
    <w:rPr>
      <w:snapToGrid w:val="0"/>
      <w:sz w:val="24"/>
      <w:lang w:val="en-US"/>
    </w:rPr>
  </w:style>
  <w:style w:type="character" w:customStyle="1" w:styleId="a8">
    <w:name w:val="Верхний колонтитул Знак"/>
    <w:link w:val="a7"/>
    <w:uiPriority w:val="99"/>
    <w:rsid w:val="00535F13"/>
    <w:rPr>
      <w:sz w:val="24"/>
      <w:szCs w:val="24"/>
    </w:rPr>
  </w:style>
  <w:style w:type="paragraph" w:styleId="af5">
    <w:name w:val="List Paragraph"/>
    <w:aliases w:val="Абзац,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"/>
    <w:basedOn w:val="a2"/>
    <w:link w:val="af6"/>
    <w:uiPriority w:val="34"/>
    <w:qFormat/>
    <w:rsid w:val="00535F13"/>
    <w:pPr>
      <w:overflowPunct w:val="0"/>
      <w:autoSpaceDE w:val="0"/>
      <w:autoSpaceDN w:val="0"/>
      <w:adjustRightInd w:val="0"/>
      <w:ind w:left="720"/>
      <w:contextualSpacing/>
      <w:textAlignment w:val="baseline"/>
    </w:pPr>
  </w:style>
  <w:style w:type="character" w:customStyle="1" w:styleId="aa">
    <w:name w:val="Нижний колонтитул Знак"/>
    <w:link w:val="a9"/>
    <w:uiPriority w:val="99"/>
    <w:rsid w:val="00FC2D8D"/>
    <w:rPr>
      <w:sz w:val="24"/>
      <w:szCs w:val="24"/>
    </w:rPr>
  </w:style>
  <w:style w:type="character" w:customStyle="1" w:styleId="15">
    <w:name w:val="Верхний колонтитул Знак1"/>
    <w:basedOn w:val="a3"/>
    <w:uiPriority w:val="99"/>
    <w:rsid w:val="007C546F"/>
  </w:style>
  <w:style w:type="character" w:styleId="af7">
    <w:name w:val="annotation reference"/>
    <w:basedOn w:val="a3"/>
    <w:uiPriority w:val="99"/>
    <w:qFormat/>
    <w:rsid w:val="00314561"/>
    <w:rPr>
      <w:sz w:val="16"/>
      <w:szCs w:val="16"/>
    </w:rPr>
  </w:style>
  <w:style w:type="paragraph" w:styleId="af8">
    <w:name w:val="annotation text"/>
    <w:basedOn w:val="a2"/>
    <w:link w:val="af9"/>
    <w:uiPriority w:val="99"/>
    <w:qFormat/>
    <w:rsid w:val="00314561"/>
  </w:style>
  <w:style w:type="character" w:customStyle="1" w:styleId="af9">
    <w:name w:val="Текст примечания Знак"/>
    <w:basedOn w:val="a3"/>
    <w:link w:val="af8"/>
    <w:uiPriority w:val="99"/>
    <w:rsid w:val="00314561"/>
  </w:style>
  <w:style w:type="paragraph" w:styleId="afa">
    <w:name w:val="annotation subject"/>
    <w:basedOn w:val="af8"/>
    <w:next w:val="af8"/>
    <w:link w:val="afb"/>
    <w:rsid w:val="00314561"/>
    <w:rPr>
      <w:b/>
      <w:bCs/>
    </w:rPr>
  </w:style>
  <w:style w:type="character" w:customStyle="1" w:styleId="afb">
    <w:name w:val="Тема примечания Знак"/>
    <w:basedOn w:val="af9"/>
    <w:link w:val="afa"/>
    <w:rsid w:val="00314561"/>
    <w:rPr>
      <w:b/>
      <w:bCs/>
    </w:rPr>
  </w:style>
  <w:style w:type="character" w:styleId="afc">
    <w:name w:val="Strong"/>
    <w:basedOn w:val="a3"/>
    <w:uiPriority w:val="22"/>
    <w:qFormat/>
    <w:rsid w:val="000670A5"/>
    <w:rPr>
      <w:b/>
      <w:bCs/>
    </w:rPr>
  </w:style>
  <w:style w:type="paragraph" w:styleId="afd">
    <w:name w:val="Revision"/>
    <w:hidden/>
    <w:uiPriority w:val="99"/>
    <w:semiHidden/>
    <w:rsid w:val="005B7FAF"/>
    <w:rPr>
      <w:sz w:val="24"/>
      <w:szCs w:val="24"/>
    </w:rPr>
  </w:style>
  <w:style w:type="paragraph" w:customStyle="1" w:styleId="afe">
    <w:name w:val="Первый уровень"/>
    <w:basedOn w:val="a2"/>
    <w:link w:val="aff"/>
    <w:qFormat/>
    <w:rsid w:val="002F055C"/>
    <w:pPr>
      <w:spacing w:line="276" w:lineRule="auto"/>
      <w:jc w:val="center"/>
    </w:pPr>
    <w:rPr>
      <w:rFonts w:ascii="Myriad Pro" w:eastAsia="Arial Unicode MS" w:hAnsi="Myriad Pro"/>
      <w:b/>
      <w:sz w:val="22"/>
      <w:szCs w:val="22"/>
      <w:lang w:eastAsia="en-US"/>
    </w:rPr>
  </w:style>
  <w:style w:type="character" w:customStyle="1" w:styleId="aff">
    <w:name w:val="Первый уровень Знак"/>
    <w:link w:val="afe"/>
    <w:rsid w:val="002F055C"/>
    <w:rPr>
      <w:rFonts w:ascii="Myriad Pro" w:eastAsia="Arial Unicode MS" w:hAnsi="Myriad Pro"/>
      <w:b/>
      <w:sz w:val="22"/>
      <w:szCs w:val="22"/>
      <w:lang w:eastAsia="en-US"/>
    </w:rPr>
  </w:style>
  <w:style w:type="paragraph" w:customStyle="1" w:styleId="a0">
    <w:name w:val="Второй уровень"/>
    <w:basedOn w:val="a2"/>
    <w:link w:val="aff0"/>
    <w:qFormat/>
    <w:rsid w:val="002F055C"/>
    <w:pPr>
      <w:numPr>
        <w:numId w:val="4"/>
      </w:numPr>
      <w:spacing w:line="276" w:lineRule="auto"/>
      <w:jc w:val="both"/>
    </w:pPr>
    <w:rPr>
      <w:rFonts w:ascii="Myriad Pro" w:eastAsia="Arial Unicode MS" w:hAnsi="Myriad Pro"/>
      <w:sz w:val="22"/>
      <w:szCs w:val="22"/>
      <w:lang w:eastAsia="en-US"/>
    </w:rPr>
  </w:style>
  <w:style w:type="character" w:customStyle="1" w:styleId="aff0">
    <w:name w:val="Второй уровень Знак"/>
    <w:link w:val="a0"/>
    <w:rsid w:val="002F055C"/>
    <w:rPr>
      <w:rFonts w:ascii="Myriad Pro" w:eastAsia="Arial Unicode MS" w:hAnsi="Myriad Pro"/>
      <w:sz w:val="22"/>
      <w:szCs w:val="22"/>
      <w:lang w:eastAsia="en-US"/>
    </w:rPr>
  </w:style>
  <w:style w:type="character" w:customStyle="1" w:styleId="12">
    <w:name w:val="Заголовок 1 Знак"/>
    <w:basedOn w:val="a3"/>
    <w:link w:val="11"/>
    <w:uiPriority w:val="9"/>
    <w:rsid w:val="00F108BA"/>
    <w:rPr>
      <w:rFonts w:ascii="Arial" w:hAnsi="Arial" w:cs="Arial"/>
      <w:b/>
      <w:bCs/>
      <w:kern w:val="32"/>
      <w:sz w:val="32"/>
      <w:szCs w:val="32"/>
    </w:rPr>
  </w:style>
  <w:style w:type="character" w:customStyle="1" w:styleId="af6">
    <w:name w:val="Абзац списка Знак"/>
    <w:aliases w:val="Абзац Знак,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lp1 Знак"/>
    <w:link w:val="af5"/>
    <w:uiPriority w:val="34"/>
    <w:locked/>
    <w:rsid w:val="00F108BA"/>
  </w:style>
  <w:style w:type="paragraph" w:styleId="aff1">
    <w:name w:val="Plain Text"/>
    <w:basedOn w:val="a2"/>
    <w:link w:val="aff2"/>
    <w:rsid w:val="00684603"/>
    <w:pPr>
      <w:overflowPunct w:val="0"/>
      <w:autoSpaceDE w:val="0"/>
      <w:autoSpaceDN w:val="0"/>
      <w:adjustRightInd w:val="0"/>
      <w:ind w:firstLine="851"/>
      <w:jc w:val="both"/>
    </w:pPr>
  </w:style>
  <w:style w:type="character" w:customStyle="1" w:styleId="aff2">
    <w:name w:val="Текст Знак"/>
    <w:basedOn w:val="a3"/>
    <w:link w:val="aff1"/>
    <w:rsid w:val="00684603"/>
    <w:rPr>
      <w:sz w:val="24"/>
    </w:rPr>
  </w:style>
  <w:style w:type="paragraph" w:customStyle="1" w:styleId="10">
    <w:name w:val="Уровень1 полужирный"/>
    <w:basedOn w:val="a2"/>
    <w:next w:val="21"/>
    <w:qFormat/>
    <w:rsid w:val="006475AE"/>
    <w:pPr>
      <w:keepNext/>
      <w:numPr>
        <w:numId w:val="6"/>
      </w:numPr>
      <w:spacing w:before="240" w:after="60" w:line="276" w:lineRule="auto"/>
      <w:jc w:val="both"/>
    </w:pPr>
    <w:rPr>
      <w:rFonts w:asciiTheme="minorHAnsi" w:eastAsiaTheme="minorHAnsi" w:hAnsiTheme="minorHAnsi" w:cstheme="minorBidi"/>
      <w:b/>
      <w:sz w:val="22"/>
      <w:szCs w:val="22"/>
      <w:lang w:val="en-US" w:eastAsia="en-US"/>
    </w:rPr>
  </w:style>
  <w:style w:type="paragraph" w:customStyle="1" w:styleId="21">
    <w:name w:val="Уровень2"/>
    <w:basedOn w:val="a2"/>
    <w:qFormat/>
    <w:rsid w:val="006475AE"/>
    <w:pPr>
      <w:numPr>
        <w:ilvl w:val="1"/>
        <w:numId w:val="6"/>
      </w:numPr>
      <w:spacing w:after="120" w:line="276" w:lineRule="auto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numbering" w:customStyle="1" w:styleId="a1">
    <w:name w:val="Нумерация пунктов договора"/>
    <w:uiPriority w:val="99"/>
    <w:rsid w:val="006475AE"/>
    <w:pPr>
      <w:numPr>
        <w:numId w:val="7"/>
      </w:numPr>
    </w:pPr>
  </w:style>
  <w:style w:type="paragraph" w:customStyle="1" w:styleId="3">
    <w:name w:val="Уровень3"/>
    <w:basedOn w:val="21"/>
    <w:qFormat/>
    <w:rsid w:val="006475AE"/>
    <w:pPr>
      <w:numPr>
        <w:ilvl w:val="2"/>
      </w:numPr>
    </w:pPr>
  </w:style>
  <w:style w:type="paragraph" w:customStyle="1" w:styleId="4">
    <w:name w:val="Уровень4"/>
    <w:basedOn w:val="3"/>
    <w:qFormat/>
    <w:rsid w:val="006475AE"/>
    <w:pPr>
      <w:numPr>
        <w:ilvl w:val="3"/>
      </w:numPr>
    </w:pPr>
  </w:style>
  <w:style w:type="paragraph" w:customStyle="1" w:styleId="5">
    <w:name w:val="Уровень5"/>
    <w:basedOn w:val="4"/>
    <w:qFormat/>
    <w:rsid w:val="006475AE"/>
    <w:pPr>
      <w:numPr>
        <w:ilvl w:val="4"/>
      </w:numPr>
    </w:pPr>
  </w:style>
  <w:style w:type="character" w:customStyle="1" w:styleId="FontStyle14">
    <w:name w:val="Font Style14"/>
    <w:basedOn w:val="a3"/>
    <w:uiPriority w:val="99"/>
    <w:rsid w:val="008E1994"/>
    <w:rPr>
      <w:rFonts w:ascii="Times New Roman" w:hAnsi="Times New Roman" w:cs="Times New Roman"/>
      <w:sz w:val="22"/>
      <w:szCs w:val="22"/>
    </w:rPr>
  </w:style>
  <w:style w:type="paragraph" w:styleId="aff3">
    <w:name w:val="Subtitle"/>
    <w:basedOn w:val="a2"/>
    <w:next w:val="a2"/>
    <w:link w:val="aff4"/>
    <w:qFormat/>
    <w:rsid w:val="0087344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f4">
    <w:name w:val="Подзаголовок Знак"/>
    <w:basedOn w:val="a3"/>
    <w:link w:val="aff3"/>
    <w:rsid w:val="0087344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aff5">
    <w:name w:val="Body Text First Indent"/>
    <w:basedOn w:val="a"/>
    <w:link w:val="aff6"/>
    <w:rsid w:val="00866BA1"/>
    <w:pPr>
      <w:numPr>
        <w:numId w:val="0"/>
      </w:numPr>
      <w:spacing w:after="0"/>
      <w:ind w:firstLine="360"/>
      <w:jc w:val="left"/>
    </w:pPr>
    <w:rPr>
      <w:szCs w:val="24"/>
      <w:lang w:val="ru-RU"/>
    </w:rPr>
  </w:style>
  <w:style w:type="character" w:customStyle="1" w:styleId="af">
    <w:name w:val="Основной текст Знак"/>
    <w:aliases w:val="отступ 3пт Знак"/>
    <w:basedOn w:val="a3"/>
    <w:link w:val="a"/>
    <w:rsid w:val="00866BA1"/>
    <w:rPr>
      <w:lang w:val="en-US"/>
    </w:rPr>
  </w:style>
  <w:style w:type="character" w:customStyle="1" w:styleId="aff6">
    <w:name w:val="Красная строка Знак"/>
    <w:basedOn w:val="af"/>
    <w:link w:val="aff5"/>
    <w:rsid w:val="00866BA1"/>
    <w:rPr>
      <w:sz w:val="24"/>
      <w:szCs w:val="24"/>
      <w:lang w:val="en-US"/>
    </w:rPr>
  </w:style>
  <w:style w:type="character" w:customStyle="1" w:styleId="ad">
    <w:name w:val="Текст сноски Знак"/>
    <w:basedOn w:val="a3"/>
    <w:link w:val="ac"/>
    <w:rsid w:val="007843C4"/>
  </w:style>
  <w:style w:type="character" w:customStyle="1" w:styleId="FontStyle62">
    <w:name w:val="Font Style62"/>
    <w:basedOn w:val="a3"/>
    <w:uiPriority w:val="99"/>
    <w:rsid w:val="00EE026E"/>
    <w:rPr>
      <w:rFonts w:ascii="Arial" w:hAnsi="Arial" w:cs="Arial"/>
      <w:sz w:val="16"/>
      <w:szCs w:val="16"/>
    </w:rPr>
  </w:style>
  <w:style w:type="paragraph" w:customStyle="1" w:styleId="-">
    <w:name w:val="ХХХ - Текст"/>
    <w:basedOn w:val="af5"/>
    <w:qFormat/>
    <w:rsid w:val="00782827"/>
    <w:pPr>
      <w:shd w:val="clear" w:color="auto" w:fill="FFFFFF"/>
      <w:overflowPunct/>
      <w:autoSpaceDE/>
      <w:autoSpaceDN/>
      <w:adjustRightInd/>
      <w:ind w:left="1080" w:hanging="720"/>
      <w:jc w:val="both"/>
      <w:textAlignment w:val="auto"/>
    </w:pPr>
    <w:rPr>
      <w:rFonts w:ascii="Myriad Pro" w:eastAsia="Calibri" w:hAnsi="Myriad Pro"/>
      <w:sz w:val="22"/>
      <w:szCs w:val="22"/>
      <w:lang w:eastAsia="en-US"/>
    </w:rPr>
  </w:style>
  <w:style w:type="paragraph" w:customStyle="1" w:styleId="1">
    <w:name w:val="Пункт1"/>
    <w:basedOn w:val="a2"/>
    <w:uiPriority w:val="99"/>
    <w:rsid w:val="00782827"/>
    <w:pPr>
      <w:numPr>
        <w:ilvl w:val="2"/>
        <w:numId w:val="9"/>
      </w:numPr>
      <w:spacing w:before="60"/>
      <w:jc w:val="both"/>
    </w:pPr>
  </w:style>
  <w:style w:type="paragraph" w:customStyle="1" w:styleId="20">
    <w:name w:val="Пункт2"/>
    <w:basedOn w:val="a2"/>
    <w:uiPriority w:val="99"/>
    <w:rsid w:val="00782827"/>
    <w:pPr>
      <w:numPr>
        <w:ilvl w:val="3"/>
        <w:numId w:val="9"/>
      </w:numPr>
      <w:spacing w:before="60"/>
      <w:jc w:val="both"/>
    </w:pPr>
  </w:style>
  <w:style w:type="table" w:customStyle="1" w:styleId="24">
    <w:name w:val="Сетка таблицы2"/>
    <w:basedOn w:val="a4"/>
    <w:uiPriority w:val="59"/>
    <w:rsid w:val="00743F9B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4"/>
    <w:uiPriority w:val="59"/>
    <w:rsid w:val="00743F9B"/>
    <w:pPr>
      <w:jc w:val="both"/>
    </w:pPr>
    <w:rPr>
      <w:rFonts w:ascii="Calibri" w:eastAsia="Calibri" w:hAnsi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"/>
    <w:basedOn w:val="a4"/>
    <w:next w:val="a6"/>
    <w:uiPriority w:val="59"/>
    <w:rsid w:val="00E45E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7">
    <w:name w:val="FollowedHyperlink"/>
    <w:basedOn w:val="a3"/>
    <w:rsid w:val="00A8636B"/>
    <w:rPr>
      <w:color w:val="954F72" w:themeColor="followedHyperlink"/>
      <w:u w:val="single"/>
    </w:rPr>
  </w:style>
  <w:style w:type="paragraph" w:styleId="aff8">
    <w:name w:val="endnote text"/>
    <w:basedOn w:val="a2"/>
    <w:link w:val="aff9"/>
    <w:rsid w:val="00821D6D"/>
  </w:style>
  <w:style w:type="character" w:customStyle="1" w:styleId="aff9">
    <w:name w:val="Текст концевой сноски Знак"/>
    <w:basedOn w:val="a3"/>
    <w:link w:val="aff8"/>
    <w:rsid w:val="00821D6D"/>
  </w:style>
  <w:style w:type="character" w:styleId="affa">
    <w:name w:val="endnote reference"/>
    <w:basedOn w:val="a3"/>
    <w:rsid w:val="00821D6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2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58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723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0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round.local\templates\&#1064;&#1072;&#1073;&#1083;&#1086;&#1085;&#1099;%20&#1076;&#1086;&#1082;&#1091;&#1084;&#1077;&#1085;&#1090;&#1086;&#1074;\&#1064;&#1040;&#1041;&#1051;&#1054;&#1053;&#1067;%20&#1055;&#1054;%20&#1042;&#1053;&#1044;\&#1056;&#1077;&#1075;&#1083;&#1072;&#1084;&#1077;&#1085;&#1090;&#1085;&#1099;&#1081;%20&#1042;&#1053;&#1044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 Pro">
    <w:altName w:val="Corbe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A52"/>
    <w:rsid w:val="00010B0B"/>
    <w:rsid w:val="00057D72"/>
    <w:rsid w:val="00077C25"/>
    <w:rsid w:val="000D2D98"/>
    <w:rsid w:val="00126072"/>
    <w:rsid w:val="0013318C"/>
    <w:rsid w:val="00141CEA"/>
    <w:rsid w:val="002D6B4F"/>
    <w:rsid w:val="003003DE"/>
    <w:rsid w:val="0038293E"/>
    <w:rsid w:val="00383A52"/>
    <w:rsid w:val="003877B2"/>
    <w:rsid w:val="0041471F"/>
    <w:rsid w:val="0052020A"/>
    <w:rsid w:val="005712BE"/>
    <w:rsid w:val="00603C05"/>
    <w:rsid w:val="006277C9"/>
    <w:rsid w:val="006464DF"/>
    <w:rsid w:val="00716276"/>
    <w:rsid w:val="007512CA"/>
    <w:rsid w:val="00755932"/>
    <w:rsid w:val="007F4C21"/>
    <w:rsid w:val="0094004B"/>
    <w:rsid w:val="00A95773"/>
    <w:rsid w:val="00B231F5"/>
    <w:rsid w:val="00B8238D"/>
    <w:rsid w:val="00C24549"/>
    <w:rsid w:val="00C3228E"/>
    <w:rsid w:val="00D807D7"/>
    <w:rsid w:val="00E47B4F"/>
    <w:rsid w:val="00F048AE"/>
    <w:rsid w:val="00F34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83A52"/>
    <w:rPr>
      <w:color w:val="808080"/>
    </w:rPr>
  </w:style>
  <w:style w:type="paragraph" w:customStyle="1" w:styleId="B8DABDC622ED461E838AEEF43DD9D749">
    <w:name w:val="B8DABDC622ED461E838AEEF43DD9D749"/>
    <w:rsid w:val="00383A52"/>
  </w:style>
  <w:style w:type="paragraph" w:customStyle="1" w:styleId="792726C9BAC64B5BB31DAAAC5F0802B1">
    <w:name w:val="792726C9BAC64B5BB31DAAAC5F0802B1"/>
    <w:rsid w:val="00383A52"/>
  </w:style>
  <w:style w:type="paragraph" w:customStyle="1" w:styleId="86F0D849F4FC45BD961124A2073340B1">
    <w:name w:val="86F0D849F4FC45BD961124A2073340B1"/>
    <w:rsid w:val="00383A52"/>
  </w:style>
  <w:style w:type="paragraph" w:customStyle="1" w:styleId="75F24EAE08D54DC3942CB41AB5BB06EA">
    <w:name w:val="75F24EAE08D54DC3942CB41AB5BB06EA"/>
    <w:rsid w:val="00383A52"/>
  </w:style>
  <w:style w:type="paragraph" w:customStyle="1" w:styleId="1B4DF14EFD1C482A9E027268D5F7523D">
    <w:name w:val="1B4DF14EFD1C482A9E027268D5F7523D"/>
    <w:rsid w:val="00383A52"/>
  </w:style>
  <w:style w:type="paragraph" w:customStyle="1" w:styleId="38B0BC24025144A0A1B13AAD0E3C8AAA">
    <w:name w:val="38B0BC24025144A0A1B13AAD0E3C8AAA"/>
    <w:rsid w:val="00383A52"/>
  </w:style>
  <w:style w:type="paragraph" w:customStyle="1" w:styleId="CAA3A085B4D542EB8A2D9EE2B17C6BD0">
    <w:name w:val="CAA3A085B4D542EB8A2D9EE2B17C6BD0"/>
    <w:rsid w:val="00383A52"/>
  </w:style>
  <w:style w:type="paragraph" w:customStyle="1" w:styleId="0FE65FC718CA41FA845D4C6E4F6FDBED">
    <w:name w:val="0FE65FC718CA41FA845D4C6E4F6FDBED"/>
    <w:rsid w:val="00383A52"/>
  </w:style>
  <w:style w:type="paragraph" w:customStyle="1" w:styleId="1037FB92F87548E98BEB3AA2A928C5B7">
    <w:name w:val="1037FB92F87548E98BEB3AA2A928C5B7"/>
    <w:rsid w:val="00383A52"/>
  </w:style>
  <w:style w:type="paragraph" w:customStyle="1" w:styleId="CC96BCCA0E9C4E0A8A15B8B8F4455756">
    <w:name w:val="CC96BCCA0E9C4E0A8A15B8B8F4455756"/>
    <w:rsid w:val="00383A52"/>
  </w:style>
  <w:style w:type="paragraph" w:customStyle="1" w:styleId="ED2FD07A5A2440279EC562A96C638DFC">
    <w:name w:val="ED2FD07A5A2440279EC562A96C638DFC"/>
    <w:rsid w:val="00383A52"/>
  </w:style>
  <w:style w:type="paragraph" w:customStyle="1" w:styleId="0E30783C6C0D43CDB52E834C6CF9E029">
    <w:name w:val="0E30783C6C0D43CDB52E834C6CF9E029"/>
    <w:rsid w:val="00383A52"/>
  </w:style>
  <w:style w:type="paragraph" w:customStyle="1" w:styleId="FD74CE4EF43648E4B5457C36F5C463F9">
    <w:name w:val="FD74CE4EF43648E4B5457C36F5C463F9"/>
    <w:rsid w:val="00383A52"/>
  </w:style>
  <w:style w:type="paragraph" w:customStyle="1" w:styleId="4497D83765224C80886D9835A661AF68">
    <w:name w:val="4497D83765224C80886D9835A661AF68"/>
    <w:rsid w:val="00383A52"/>
  </w:style>
  <w:style w:type="paragraph" w:customStyle="1" w:styleId="445B1CB650824918824BFD22AE7CBC5A">
    <w:name w:val="445B1CB650824918824BFD22AE7CBC5A"/>
    <w:rsid w:val="00383A52"/>
  </w:style>
  <w:style w:type="paragraph" w:customStyle="1" w:styleId="34BC80D02DE84355AD25D2ED2CC5B981">
    <w:name w:val="34BC80D02DE84355AD25D2ED2CC5B981"/>
    <w:rsid w:val="00383A52"/>
  </w:style>
  <w:style w:type="paragraph" w:customStyle="1" w:styleId="A4D9A8F144364CBE88DCD5E05C1C10E7">
    <w:name w:val="A4D9A8F144364CBE88DCD5E05C1C10E7"/>
    <w:rsid w:val="00383A52"/>
  </w:style>
  <w:style w:type="paragraph" w:customStyle="1" w:styleId="0530BED2320E4391B04456AE29271364">
    <w:name w:val="0530BED2320E4391B04456AE29271364"/>
    <w:rsid w:val="00383A52"/>
  </w:style>
  <w:style w:type="paragraph" w:customStyle="1" w:styleId="C437C535D21D442A96A2D22DB133B126">
    <w:name w:val="C437C535D21D442A96A2D22DB133B126"/>
    <w:rsid w:val="00383A52"/>
  </w:style>
  <w:style w:type="paragraph" w:customStyle="1" w:styleId="91840D05DA70423A99EF42489BA80F5E">
    <w:name w:val="91840D05DA70423A99EF42489BA80F5E"/>
    <w:rsid w:val="00383A52"/>
  </w:style>
  <w:style w:type="paragraph" w:customStyle="1" w:styleId="1525FF4AB6CA4AE78DC30B77AAA675E3">
    <w:name w:val="1525FF4AB6CA4AE78DC30B77AAA675E3"/>
    <w:rsid w:val="00383A52"/>
  </w:style>
  <w:style w:type="paragraph" w:customStyle="1" w:styleId="E51E889A2960446D8F0F2E6594033EC5">
    <w:name w:val="E51E889A2960446D8F0F2E6594033EC5"/>
    <w:rsid w:val="00383A52"/>
  </w:style>
  <w:style w:type="paragraph" w:customStyle="1" w:styleId="40876D4AA9454A3CAD2C3BF2222462FB">
    <w:name w:val="40876D4AA9454A3CAD2C3BF2222462FB"/>
    <w:rsid w:val="00383A52"/>
  </w:style>
  <w:style w:type="paragraph" w:customStyle="1" w:styleId="2551048825C0492CA6F29D109F45C9BF">
    <w:name w:val="2551048825C0492CA6F29D109F45C9BF"/>
    <w:rsid w:val="00383A52"/>
  </w:style>
  <w:style w:type="paragraph" w:customStyle="1" w:styleId="0D11AE2AF567417A9398E534AF9DD008">
    <w:name w:val="0D11AE2AF567417A9398E534AF9DD008"/>
    <w:rsid w:val="00383A52"/>
  </w:style>
  <w:style w:type="paragraph" w:customStyle="1" w:styleId="CED7F55CD9F14E0A85D1B41C7B74A1A5">
    <w:name w:val="CED7F55CD9F14E0A85D1B41C7B74A1A5"/>
    <w:rsid w:val="00383A52"/>
  </w:style>
  <w:style w:type="paragraph" w:customStyle="1" w:styleId="E5302E6837D146A48F568CF5946085FC">
    <w:name w:val="E5302E6837D146A48F568CF5946085FC"/>
    <w:rsid w:val="00383A52"/>
  </w:style>
  <w:style w:type="paragraph" w:customStyle="1" w:styleId="AB076C0F68D2407680AFCECC39462A64">
    <w:name w:val="AB076C0F68D2407680AFCECC39462A64"/>
    <w:rsid w:val="00383A52"/>
  </w:style>
  <w:style w:type="paragraph" w:customStyle="1" w:styleId="85EAFDFE97F1419BB8D18AFF2AEFD538">
    <w:name w:val="85EAFDFE97F1419BB8D18AFF2AEFD538"/>
    <w:rsid w:val="00383A52"/>
  </w:style>
  <w:style w:type="paragraph" w:customStyle="1" w:styleId="FF788B28E1574D77A7E5AE7111CC76A0">
    <w:name w:val="FF788B28E1574D77A7E5AE7111CC76A0"/>
    <w:rsid w:val="00383A52"/>
  </w:style>
  <w:style w:type="paragraph" w:customStyle="1" w:styleId="23BB6D8DD56C48209AB030B8E892A414">
    <w:name w:val="23BB6D8DD56C48209AB030B8E892A414"/>
    <w:rsid w:val="00383A52"/>
  </w:style>
  <w:style w:type="paragraph" w:customStyle="1" w:styleId="E831FA8DCA3B47C6B4E3F0CB29563245">
    <w:name w:val="E831FA8DCA3B47C6B4E3F0CB29563245"/>
    <w:rsid w:val="00383A52"/>
  </w:style>
  <w:style w:type="paragraph" w:customStyle="1" w:styleId="260574F528BD44A19DF4FB49C6432184">
    <w:name w:val="260574F528BD44A19DF4FB49C6432184"/>
    <w:rsid w:val="00383A52"/>
  </w:style>
  <w:style w:type="paragraph" w:customStyle="1" w:styleId="452C4B40D55F4515B6BDB8913032E656">
    <w:name w:val="452C4B40D55F4515B6BDB8913032E656"/>
    <w:rsid w:val="00383A52"/>
  </w:style>
  <w:style w:type="paragraph" w:customStyle="1" w:styleId="1E3EBA8E88CB47328FB7E2901FD9C7BE">
    <w:name w:val="1E3EBA8E88CB47328FB7E2901FD9C7BE"/>
    <w:rsid w:val="00383A52"/>
  </w:style>
  <w:style w:type="paragraph" w:customStyle="1" w:styleId="8E4A188E697749AB8181D055B85028BC">
    <w:name w:val="8E4A188E697749AB8181D055B85028BC"/>
    <w:rsid w:val="00383A52"/>
  </w:style>
  <w:style w:type="paragraph" w:customStyle="1" w:styleId="A24CCB0E040749BF8FBE65DC79CA7761">
    <w:name w:val="A24CCB0E040749BF8FBE65DC79CA7761"/>
    <w:rsid w:val="00383A52"/>
  </w:style>
  <w:style w:type="paragraph" w:customStyle="1" w:styleId="9B6975C37DC942D48BAAF522DAB2DF71">
    <w:name w:val="9B6975C37DC942D48BAAF522DAB2DF71"/>
    <w:rsid w:val="00383A52"/>
  </w:style>
  <w:style w:type="paragraph" w:customStyle="1" w:styleId="817AEAF073B74EAF93E9C889B3D7F45D">
    <w:name w:val="817AEAF073B74EAF93E9C889B3D7F45D"/>
    <w:rsid w:val="00383A52"/>
  </w:style>
  <w:style w:type="paragraph" w:customStyle="1" w:styleId="04F4DC5FE105415FB5AEAD331B161CB7">
    <w:name w:val="04F4DC5FE105415FB5AEAD331B161CB7"/>
    <w:rsid w:val="00383A52"/>
  </w:style>
  <w:style w:type="paragraph" w:customStyle="1" w:styleId="B36C901B66B0468988EB5E761AEDECE8">
    <w:name w:val="B36C901B66B0468988EB5E761AEDECE8"/>
    <w:rsid w:val="00383A52"/>
  </w:style>
  <w:style w:type="paragraph" w:customStyle="1" w:styleId="C8A4D19A64BC423BB888113CD7E0D45C">
    <w:name w:val="C8A4D19A64BC423BB888113CD7E0D45C"/>
    <w:rsid w:val="00383A52"/>
  </w:style>
  <w:style w:type="paragraph" w:customStyle="1" w:styleId="00408270D7D04A3FBD0B57C307ABA0A5">
    <w:name w:val="00408270D7D04A3FBD0B57C307ABA0A5"/>
    <w:rsid w:val="00383A52"/>
  </w:style>
  <w:style w:type="paragraph" w:customStyle="1" w:styleId="DED6C2BEA5174AED90D17ADC655AFF30">
    <w:name w:val="DED6C2BEA5174AED90D17ADC655AFF30"/>
    <w:rsid w:val="00383A52"/>
  </w:style>
  <w:style w:type="paragraph" w:customStyle="1" w:styleId="00416BE85E8647ACB8080946F0BD52F7">
    <w:name w:val="00416BE85E8647ACB8080946F0BD52F7"/>
    <w:rsid w:val="00383A52"/>
  </w:style>
  <w:style w:type="paragraph" w:customStyle="1" w:styleId="8DBFE86F06EE4235BF7015FCD99E2D09">
    <w:name w:val="8DBFE86F06EE4235BF7015FCD99E2D09"/>
    <w:rsid w:val="00383A52"/>
  </w:style>
  <w:style w:type="paragraph" w:customStyle="1" w:styleId="92BAC095E07142A4A7A6718E6D9D2E00">
    <w:name w:val="92BAC095E07142A4A7A6718E6D9D2E00"/>
    <w:rsid w:val="00383A52"/>
  </w:style>
  <w:style w:type="paragraph" w:customStyle="1" w:styleId="670F80D2769942AF91E53F66CB6D9ACA">
    <w:name w:val="670F80D2769942AF91E53F66CB6D9ACA"/>
    <w:rsid w:val="00383A52"/>
  </w:style>
  <w:style w:type="paragraph" w:customStyle="1" w:styleId="AC898650815B4AA19352FB9B8C6BEAF2">
    <w:name w:val="AC898650815B4AA19352FB9B8C6BEAF2"/>
    <w:rsid w:val="00383A52"/>
  </w:style>
  <w:style w:type="paragraph" w:customStyle="1" w:styleId="A25683EE222746EEA5BF793E83F8E90D">
    <w:name w:val="A25683EE222746EEA5BF793E83F8E90D"/>
    <w:rsid w:val="00383A52"/>
  </w:style>
  <w:style w:type="paragraph" w:customStyle="1" w:styleId="B2A831EA534444F1805CBAEFF1ED5484">
    <w:name w:val="B2A831EA534444F1805CBAEFF1ED5484"/>
    <w:rsid w:val="00383A52"/>
  </w:style>
  <w:style w:type="paragraph" w:customStyle="1" w:styleId="59FDDB3D9586438096E40167F9F43510">
    <w:name w:val="59FDDB3D9586438096E40167F9F43510"/>
    <w:rsid w:val="00383A52"/>
  </w:style>
  <w:style w:type="paragraph" w:customStyle="1" w:styleId="0F8C4AE0C88B428B8B4A3BD1ECA5E13E">
    <w:name w:val="0F8C4AE0C88B428B8B4A3BD1ECA5E13E"/>
    <w:rsid w:val="00383A52"/>
  </w:style>
  <w:style w:type="paragraph" w:customStyle="1" w:styleId="AE3C2DCC73F94BDDBEDEABA9C848A115">
    <w:name w:val="AE3C2DCC73F94BDDBEDEABA9C848A115"/>
    <w:rsid w:val="003003DE"/>
  </w:style>
  <w:style w:type="paragraph" w:customStyle="1" w:styleId="E0234C13C8E2473EB23B12433FE0601E">
    <w:name w:val="E0234C13C8E2473EB23B12433FE0601E"/>
    <w:rsid w:val="003003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Глянец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>
              <a:tint val="95000"/>
              <a:shade val="95000"/>
              <a:satMod val="120000"/>
            </a:schemeClr>
          </a:solidFill>
          <a:prstDash val="solid"/>
        </a:ln>
        <a:ln w="55000" cap="flat" cmpd="thickThin" algn="ctr">
          <a:solidFill>
            <a:schemeClr val="phClr">
              <a:tint val="90000"/>
              <a:satMod val="130000"/>
            </a:schemeClr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3C3015-0E3A-422B-9E81-7BDD1BBFA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Регламентный ВНД</Template>
  <TotalTime>1</TotalTime>
  <Pages>6</Pages>
  <Words>1543</Words>
  <Characters>12852</Characters>
  <Application>Microsoft Office Word</Application>
  <DocSecurity>0</DocSecurity>
  <Lines>107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14367</CharactersWithSpaces>
  <SharedDoc>false</SharedDoc>
  <HLinks>
    <vt:vector size="54" baseType="variant">
      <vt:variant>
        <vt:i4>1966135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_Toc225142487</vt:lpwstr>
      </vt:variant>
      <vt:variant>
        <vt:i4>1966135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_Toc225142486</vt:lpwstr>
      </vt:variant>
      <vt:variant>
        <vt:i4>1966135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_Toc225142485</vt:lpwstr>
      </vt:variant>
      <vt:variant>
        <vt:i4>1966135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_Toc225142484</vt:lpwstr>
      </vt:variant>
      <vt:variant>
        <vt:i4>1966135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_Toc225142483</vt:lpwstr>
      </vt:variant>
      <vt:variant>
        <vt:i4>1966135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_Toc225142482</vt:lpwstr>
      </vt:variant>
      <vt:variant>
        <vt:i4>1966135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_Toc225142481</vt:lpwstr>
      </vt:variant>
      <vt:variant>
        <vt:i4>1966135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_Toc225142480</vt:lpwstr>
      </vt:variant>
      <vt:variant>
        <vt:i4>1114167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_Toc225142479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Gumenyuk Dmitry</dc:creator>
  <cp:keywords/>
  <dc:description/>
  <cp:lastModifiedBy>Gumenyuk Dmitry</cp:lastModifiedBy>
  <cp:revision>2</cp:revision>
  <cp:lastPrinted>2021-08-23T06:06:00Z</cp:lastPrinted>
  <dcterms:created xsi:type="dcterms:W3CDTF">2021-09-02T12:56:00Z</dcterms:created>
  <dcterms:modified xsi:type="dcterms:W3CDTF">2021-09-02T12:56:00Z</dcterms:modified>
</cp:coreProperties>
</file>